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318C5" w14:textId="77777777" w:rsidR="00A464F5" w:rsidRDefault="00A464F5" w:rsidP="00A464F5"/>
    <w:p w14:paraId="3019FB89" w14:textId="77777777" w:rsidR="00A464F5" w:rsidRDefault="00A464F5" w:rsidP="00A464F5"/>
    <w:p w14:paraId="6FD3728F" w14:textId="77777777" w:rsidR="00A464F5" w:rsidRDefault="00A464F5" w:rsidP="00A464F5">
      <w:pPr>
        <w:jc w:val="center"/>
        <w:rPr>
          <w:sz w:val="52"/>
          <w:szCs w:val="52"/>
        </w:rPr>
      </w:pPr>
    </w:p>
    <w:p w14:paraId="1DDED635" w14:textId="77777777" w:rsidR="00A464F5" w:rsidRDefault="00A464F5" w:rsidP="00A464F5">
      <w:pPr>
        <w:jc w:val="center"/>
        <w:rPr>
          <w:sz w:val="52"/>
          <w:szCs w:val="52"/>
        </w:rPr>
      </w:pPr>
    </w:p>
    <w:p w14:paraId="08CC6548" w14:textId="77777777" w:rsidR="00157688" w:rsidRDefault="00157688" w:rsidP="00A464F5">
      <w:pPr>
        <w:jc w:val="center"/>
        <w:rPr>
          <w:sz w:val="52"/>
          <w:szCs w:val="52"/>
        </w:rPr>
      </w:pPr>
    </w:p>
    <w:p w14:paraId="24562D36" w14:textId="77777777" w:rsidR="00A464F5" w:rsidRPr="00F27CEF" w:rsidRDefault="00F27CEF" w:rsidP="00157688">
      <w:pPr>
        <w:spacing w:line="360" w:lineRule="auto"/>
        <w:jc w:val="center"/>
        <w:rPr>
          <w:rFonts w:ascii="Times New Roman" w:eastAsiaTheme="majorHAnsi" w:hAnsi="Times New Roman" w:cs="Times New Roman"/>
          <w:b/>
          <w:sz w:val="44"/>
          <w:szCs w:val="44"/>
        </w:rPr>
      </w:pPr>
      <w:r w:rsidRPr="00F27CEF">
        <w:rPr>
          <w:rFonts w:ascii="Times New Roman" w:eastAsiaTheme="majorHAnsi" w:hAnsi="Times New Roman" w:cs="Times New Roman"/>
          <w:b/>
          <w:sz w:val="36"/>
          <w:szCs w:val="36"/>
        </w:rPr>
        <w:t xml:space="preserve"> </w:t>
      </w:r>
      <w:r w:rsidRPr="00F27CEF">
        <w:rPr>
          <w:rFonts w:ascii="Times New Roman" w:eastAsiaTheme="majorHAnsi" w:hAnsi="Times New Roman" w:cs="Times New Roman"/>
          <w:b/>
          <w:sz w:val="44"/>
          <w:szCs w:val="44"/>
        </w:rPr>
        <w:t xml:space="preserve">Ο </w:t>
      </w:r>
      <w:proofErr w:type="spellStart"/>
      <w:r w:rsidRPr="00F27CEF">
        <w:rPr>
          <w:rFonts w:ascii="Times New Roman" w:eastAsiaTheme="majorHAnsi" w:hAnsi="Times New Roman" w:cs="Times New Roman"/>
          <w:b/>
          <w:sz w:val="44"/>
          <w:szCs w:val="44"/>
        </w:rPr>
        <w:t>Ο</w:t>
      </w:r>
      <w:proofErr w:type="spellEnd"/>
      <w:r w:rsidRPr="00F27CEF">
        <w:rPr>
          <w:rFonts w:ascii="Times New Roman" w:eastAsiaTheme="majorHAnsi" w:hAnsi="Times New Roman" w:cs="Times New Roman"/>
          <w:b/>
          <w:sz w:val="44"/>
          <w:szCs w:val="44"/>
        </w:rPr>
        <w:t xml:space="preserve"> </w:t>
      </w:r>
      <w:proofErr w:type="spellStart"/>
      <w:r w:rsidRPr="00F27CEF">
        <w:rPr>
          <w:rFonts w:ascii="Times New Roman" w:eastAsiaTheme="majorHAnsi" w:hAnsi="Times New Roman" w:cs="Times New Roman"/>
          <w:b/>
          <w:sz w:val="44"/>
          <w:szCs w:val="44"/>
        </w:rPr>
        <w:t>Ο</w:t>
      </w:r>
      <w:proofErr w:type="spellEnd"/>
      <w:r w:rsidRPr="00F27CEF">
        <w:rPr>
          <w:rFonts w:ascii="Times New Roman" w:eastAsiaTheme="majorHAnsi" w:hAnsi="Times New Roman" w:cs="Times New Roman"/>
          <w:b/>
          <w:sz w:val="44"/>
          <w:szCs w:val="44"/>
        </w:rPr>
        <w:t xml:space="preserve"> </w:t>
      </w:r>
      <w:proofErr w:type="spellStart"/>
      <w:r w:rsidRPr="00F27CEF">
        <w:rPr>
          <w:rFonts w:ascii="Times New Roman" w:eastAsiaTheme="majorHAnsi" w:hAnsi="Times New Roman" w:cs="Times New Roman"/>
          <w:b/>
          <w:sz w:val="44"/>
          <w:szCs w:val="44"/>
        </w:rPr>
        <w:t>Ο</w:t>
      </w:r>
      <w:proofErr w:type="spellEnd"/>
      <w:r w:rsidRPr="00F27CEF">
        <w:rPr>
          <w:rFonts w:ascii="Times New Roman" w:eastAsiaTheme="majorHAnsi" w:hAnsi="Times New Roman" w:cs="Times New Roman"/>
          <w:b/>
          <w:sz w:val="44"/>
          <w:szCs w:val="44"/>
        </w:rPr>
        <w:t xml:space="preserve"> </w:t>
      </w:r>
      <w:proofErr w:type="spellStart"/>
      <w:r w:rsidRPr="00F27CEF">
        <w:rPr>
          <w:rFonts w:ascii="Times New Roman" w:eastAsiaTheme="majorHAnsi" w:hAnsi="Times New Roman" w:cs="Times New Roman"/>
          <w:b/>
          <w:sz w:val="44"/>
          <w:szCs w:val="44"/>
        </w:rPr>
        <w:t>Ο</w:t>
      </w:r>
      <w:proofErr w:type="spellEnd"/>
      <w:r w:rsidRPr="00F27CEF">
        <w:rPr>
          <w:rFonts w:ascii="Times New Roman" w:eastAsiaTheme="majorHAnsi" w:hAnsi="Times New Roman" w:cs="Times New Roman"/>
          <w:b/>
          <w:sz w:val="44"/>
          <w:szCs w:val="44"/>
        </w:rPr>
        <w:t xml:space="preserve"> </w:t>
      </w:r>
      <w:proofErr w:type="spellStart"/>
      <w:r w:rsidRPr="00F27CEF">
        <w:rPr>
          <w:rFonts w:ascii="Times New Roman" w:eastAsiaTheme="majorHAnsi" w:hAnsi="Times New Roman" w:cs="Times New Roman"/>
          <w:b/>
          <w:sz w:val="44"/>
          <w:szCs w:val="44"/>
        </w:rPr>
        <w:t>Ο</w:t>
      </w:r>
      <w:proofErr w:type="spellEnd"/>
      <w:r w:rsidRPr="00F27CEF">
        <w:rPr>
          <w:rFonts w:ascii="Times New Roman" w:eastAsiaTheme="majorHAnsi" w:hAnsi="Times New Roman" w:cs="Times New Roman"/>
          <w:b/>
          <w:sz w:val="44"/>
          <w:szCs w:val="44"/>
        </w:rPr>
        <w:t xml:space="preserve"> </w:t>
      </w:r>
      <w:proofErr w:type="spellStart"/>
      <w:r w:rsidRPr="00F27CEF">
        <w:rPr>
          <w:rFonts w:ascii="Times New Roman" w:eastAsiaTheme="majorHAnsi" w:hAnsi="Times New Roman" w:cs="Times New Roman"/>
          <w:b/>
          <w:sz w:val="44"/>
          <w:szCs w:val="44"/>
        </w:rPr>
        <w:t>Ο</w:t>
      </w:r>
      <w:proofErr w:type="spellEnd"/>
      <w:r w:rsidR="00DB6D3B" w:rsidRPr="00F27CEF">
        <w:rPr>
          <w:rFonts w:ascii="Times New Roman" w:eastAsiaTheme="majorHAnsi" w:hAnsiTheme="majorHAnsi" w:cs="Times New Roman"/>
          <w:b/>
          <w:sz w:val="44"/>
          <w:szCs w:val="44"/>
        </w:rPr>
        <w:t>에</w:t>
      </w:r>
      <w:r w:rsidR="00DB6D3B" w:rsidRPr="00F27CEF">
        <w:rPr>
          <w:rFonts w:ascii="Times New Roman" w:eastAsiaTheme="majorHAnsi" w:hAnsi="Times New Roman" w:cs="Times New Roman"/>
          <w:b/>
          <w:sz w:val="44"/>
          <w:szCs w:val="44"/>
        </w:rPr>
        <w:t xml:space="preserve"> </w:t>
      </w:r>
      <w:r w:rsidR="00DB6D3B" w:rsidRPr="00F27CEF">
        <w:rPr>
          <w:rFonts w:ascii="Times New Roman" w:eastAsiaTheme="majorHAnsi" w:hAnsiTheme="majorHAnsi" w:cs="Times New Roman"/>
          <w:b/>
          <w:sz w:val="44"/>
          <w:szCs w:val="44"/>
        </w:rPr>
        <w:t>관한</w:t>
      </w:r>
      <w:r w:rsidR="00DB6D3B" w:rsidRPr="00F27CEF">
        <w:rPr>
          <w:rFonts w:ascii="Times New Roman" w:eastAsiaTheme="majorHAnsi" w:hAnsi="Times New Roman" w:cs="Times New Roman"/>
          <w:b/>
          <w:sz w:val="44"/>
          <w:szCs w:val="44"/>
        </w:rPr>
        <w:t xml:space="preserve"> </w:t>
      </w:r>
      <w:r w:rsidR="00A464F5" w:rsidRPr="00F27CEF">
        <w:rPr>
          <w:rFonts w:ascii="Times New Roman" w:eastAsiaTheme="majorHAnsi" w:hAnsiTheme="majorHAnsi" w:cs="Times New Roman"/>
          <w:b/>
          <w:sz w:val="44"/>
          <w:szCs w:val="44"/>
        </w:rPr>
        <w:t>연구</w:t>
      </w:r>
    </w:p>
    <w:p w14:paraId="191130FC" w14:textId="77777777" w:rsidR="00A464F5" w:rsidRPr="00F27CEF" w:rsidRDefault="00157688" w:rsidP="00157688">
      <w:pPr>
        <w:spacing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27CEF">
        <w:rPr>
          <w:rFonts w:ascii="Times New Roman" w:hAnsi="Times New Roman" w:cs="Times New Roman"/>
          <w:b/>
          <w:sz w:val="44"/>
          <w:szCs w:val="44"/>
        </w:rPr>
        <w:t>(</w:t>
      </w:r>
      <w:r w:rsidR="00F27CEF" w:rsidRPr="00F27CEF">
        <w:rPr>
          <w:rFonts w:ascii="Times New Roman" w:hAnsi="Times New Roman" w:cs="Times New Roman"/>
          <w:b/>
          <w:sz w:val="44"/>
          <w:szCs w:val="44"/>
        </w:rPr>
        <w:t xml:space="preserve">A study of </w:t>
      </w:r>
      <w:r w:rsidR="00F27CEF" w:rsidRPr="00F27CEF">
        <w:rPr>
          <w:rFonts w:ascii="Times New Roman" w:eastAsiaTheme="majorHAnsi" w:hAnsi="Times New Roman" w:cs="Times New Roman"/>
          <w:b/>
          <w:sz w:val="44"/>
          <w:szCs w:val="44"/>
        </w:rPr>
        <w:t xml:space="preserve">Ο </w:t>
      </w:r>
      <w:proofErr w:type="spellStart"/>
      <w:r w:rsidR="00F27CEF" w:rsidRPr="00F27CEF">
        <w:rPr>
          <w:rFonts w:ascii="Times New Roman" w:eastAsiaTheme="majorHAnsi" w:hAnsi="Times New Roman" w:cs="Times New Roman"/>
          <w:b/>
          <w:sz w:val="44"/>
          <w:szCs w:val="44"/>
        </w:rPr>
        <w:t>Ο</w:t>
      </w:r>
      <w:proofErr w:type="spellEnd"/>
      <w:r w:rsidR="00F27CEF" w:rsidRPr="00F27CEF">
        <w:rPr>
          <w:rFonts w:ascii="Times New Roman" w:eastAsiaTheme="majorHAnsi" w:hAnsi="Times New Roman" w:cs="Times New Roman"/>
          <w:b/>
          <w:sz w:val="44"/>
          <w:szCs w:val="44"/>
        </w:rPr>
        <w:t xml:space="preserve"> </w:t>
      </w:r>
      <w:proofErr w:type="spellStart"/>
      <w:r w:rsidR="00F27CEF" w:rsidRPr="00F27CEF">
        <w:rPr>
          <w:rFonts w:ascii="Times New Roman" w:eastAsiaTheme="majorHAnsi" w:hAnsi="Times New Roman" w:cs="Times New Roman"/>
          <w:b/>
          <w:sz w:val="44"/>
          <w:szCs w:val="44"/>
        </w:rPr>
        <w:t>Ο</w:t>
      </w:r>
      <w:proofErr w:type="spellEnd"/>
      <w:r w:rsidR="00F27CEF" w:rsidRPr="00F27CEF">
        <w:rPr>
          <w:rFonts w:ascii="Times New Roman" w:eastAsiaTheme="majorHAnsi" w:hAnsi="Times New Roman" w:cs="Times New Roman"/>
          <w:b/>
          <w:sz w:val="44"/>
          <w:szCs w:val="44"/>
        </w:rPr>
        <w:t xml:space="preserve"> </w:t>
      </w:r>
      <w:proofErr w:type="spellStart"/>
      <w:r w:rsidR="00F27CEF" w:rsidRPr="00F27CEF">
        <w:rPr>
          <w:rFonts w:ascii="Times New Roman" w:eastAsiaTheme="majorHAnsi" w:hAnsi="Times New Roman" w:cs="Times New Roman"/>
          <w:b/>
          <w:sz w:val="44"/>
          <w:szCs w:val="44"/>
        </w:rPr>
        <w:t>Ο</w:t>
      </w:r>
      <w:proofErr w:type="spellEnd"/>
      <w:r w:rsidR="00F27CEF" w:rsidRPr="00F27CEF">
        <w:rPr>
          <w:rFonts w:ascii="Times New Roman" w:eastAsiaTheme="majorHAnsi" w:hAnsi="Times New Roman" w:cs="Times New Roman"/>
          <w:b/>
          <w:sz w:val="44"/>
          <w:szCs w:val="44"/>
        </w:rPr>
        <w:t xml:space="preserve"> </w:t>
      </w:r>
      <w:proofErr w:type="spellStart"/>
      <w:r w:rsidR="00F27CEF" w:rsidRPr="00F27CEF">
        <w:rPr>
          <w:rFonts w:ascii="Times New Roman" w:eastAsiaTheme="majorHAnsi" w:hAnsi="Times New Roman" w:cs="Times New Roman"/>
          <w:b/>
          <w:sz w:val="44"/>
          <w:szCs w:val="44"/>
        </w:rPr>
        <w:t>Ο</w:t>
      </w:r>
      <w:proofErr w:type="spellEnd"/>
      <w:r w:rsidR="00F27CEF" w:rsidRPr="00F27CEF">
        <w:rPr>
          <w:rFonts w:ascii="Times New Roman" w:eastAsiaTheme="majorHAnsi" w:hAnsi="Times New Roman" w:cs="Times New Roman"/>
          <w:b/>
          <w:sz w:val="44"/>
          <w:szCs w:val="44"/>
        </w:rPr>
        <w:t xml:space="preserve"> </w:t>
      </w:r>
      <w:proofErr w:type="spellStart"/>
      <w:r w:rsidR="00F27CEF" w:rsidRPr="00F27CEF">
        <w:rPr>
          <w:rFonts w:ascii="Times New Roman" w:eastAsiaTheme="majorHAnsi" w:hAnsi="Times New Roman" w:cs="Times New Roman"/>
          <w:b/>
          <w:sz w:val="44"/>
          <w:szCs w:val="44"/>
        </w:rPr>
        <w:t>Ο</w:t>
      </w:r>
      <w:proofErr w:type="spellEnd"/>
      <w:r w:rsidR="00F27CEF" w:rsidRPr="00F27CEF">
        <w:rPr>
          <w:rFonts w:ascii="Times New Roman" w:eastAsiaTheme="majorHAnsi" w:hAnsi="Times New Roman" w:cs="Times New Roman"/>
          <w:b/>
          <w:sz w:val="44"/>
          <w:szCs w:val="44"/>
        </w:rPr>
        <w:t xml:space="preserve"> Ο</w:t>
      </w:r>
      <w:r w:rsidRPr="00F27CEF">
        <w:rPr>
          <w:rFonts w:ascii="Times New Roman" w:hAnsi="Times New Roman" w:cs="Times New Roman"/>
          <w:b/>
          <w:sz w:val="44"/>
          <w:szCs w:val="44"/>
        </w:rPr>
        <w:t>)</w:t>
      </w:r>
    </w:p>
    <w:p w14:paraId="4390E826" w14:textId="77777777" w:rsidR="00A464F5" w:rsidRDefault="00A464F5" w:rsidP="00A464F5">
      <w:pPr>
        <w:jc w:val="center"/>
        <w:rPr>
          <w:sz w:val="52"/>
          <w:szCs w:val="52"/>
        </w:rPr>
      </w:pPr>
    </w:p>
    <w:p w14:paraId="2926C0EA" w14:textId="77777777" w:rsidR="00157688" w:rsidRDefault="00157688" w:rsidP="00A464F5">
      <w:pPr>
        <w:jc w:val="center"/>
        <w:rPr>
          <w:sz w:val="52"/>
          <w:szCs w:val="52"/>
        </w:rPr>
      </w:pPr>
    </w:p>
    <w:p w14:paraId="4EC392F2" w14:textId="77777777" w:rsidR="00A464F5" w:rsidRDefault="00A464F5" w:rsidP="00A464F5">
      <w:pPr>
        <w:jc w:val="center"/>
        <w:rPr>
          <w:sz w:val="52"/>
          <w:szCs w:val="52"/>
        </w:rPr>
      </w:pPr>
    </w:p>
    <w:p w14:paraId="3FE921C2" w14:textId="77777777" w:rsidR="00A464F5" w:rsidRDefault="00A464F5" w:rsidP="00A464F5">
      <w:pPr>
        <w:jc w:val="center"/>
        <w:rPr>
          <w:sz w:val="52"/>
          <w:szCs w:val="52"/>
        </w:rPr>
      </w:pPr>
    </w:p>
    <w:p w14:paraId="6DC0F321" w14:textId="77777777" w:rsidR="001B132C" w:rsidRDefault="001B132C" w:rsidP="00A464F5">
      <w:pPr>
        <w:jc w:val="center"/>
        <w:rPr>
          <w:sz w:val="52"/>
          <w:szCs w:val="52"/>
        </w:rPr>
      </w:pPr>
    </w:p>
    <w:p w14:paraId="1E3C2929" w14:textId="77777777" w:rsidR="00782C9D" w:rsidRPr="00F27CEF" w:rsidRDefault="00F27CEF" w:rsidP="00782C9D">
      <w:pPr>
        <w:spacing w:line="360" w:lineRule="auto"/>
        <w:jc w:val="center"/>
        <w:rPr>
          <w:rFonts w:asciiTheme="majorHAnsi" w:eastAsiaTheme="majorHAnsi" w:hAnsiTheme="majorHAnsi"/>
          <w:b/>
          <w:sz w:val="44"/>
          <w:szCs w:val="44"/>
        </w:rPr>
      </w:pPr>
      <w:r w:rsidRPr="00F27CEF">
        <w:rPr>
          <w:rFonts w:asciiTheme="majorHAnsi" w:eastAsiaTheme="majorHAnsi" w:hAnsiTheme="majorHAnsi" w:hint="eastAsia"/>
          <w:b/>
          <w:sz w:val="44"/>
          <w:szCs w:val="44"/>
        </w:rPr>
        <w:t>동국대학교 화학과</w:t>
      </w:r>
    </w:p>
    <w:p w14:paraId="0503BA3A" w14:textId="77777777" w:rsidR="00AE3715" w:rsidRDefault="00AE3715" w:rsidP="00782C9D">
      <w:pPr>
        <w:spacing w:line="360" w:lineRule="auto"/>
        <w:jc w:val="center"/>
        <w:rPr>
          <w:rFonts w:asciiTheme="majorHAnsi" w:eastAsiaTheme="majorHAnsi" w:hAnsiTheme="majorHAnsi"/>
          <w:b/>
          <w:sz w:val="44"/>
          <w:szCs w:val="44"/>
        </w:rPr>
      </w:pPr>
      <w:r>
        <w:rPr>
          <w:rFonts w:asciiTheme="majorHAnsi" w:eastAsiaTheme="majorHAnsi" w:hAnsiTheme="majorHAnsi" w:hint="eastAsia"/>
          <w:b/>
          <w:sz w:val="44"/>
          <w:szCs w:val="44"/>
        </w:rPr>
        <w:t>지도교수:</w:t>
      </w:r>
      <w:r>
        <w:rPr>
          <w:rFonts w:asciiTheme="majorHAnsi" w:eastAsiaTheme="majorHAnsi" w:hAnsiTheme="majorHAnsi"/>
          <w:b/>
          <w:sz w:val="44"/>
          <w:szCs w:val="44"/>
        </w:rPr>
        <w:t xml:space="preserve"> </w:t>
      </w:r>
      <w:r w:rsidR="00F27CEF" w:rsidRPr="00F27CEF">
        <w:rPr>
          <w:rFonts w:ascii="Times New Roman" w:eastAsiaTheme="majorHAnsi" w:hAnsi="Times New Roman" w:cs="Times New Roman"/>
          <w:b/>
          <w:sz w:val="44"/>
          <w:szCs w:val="44"/>
        </w:rPr>
        <w:t xml:space="preserve">Ο </w:t>
      </w:r>
      <w:proofErr w:type="spellStart"/>
      <w:r w:rsidR="00F27CEF" w:rsidRPr="00F27CEF">
        <w:rPr>
          <w:rFonts w:ascii="Times New Roman" w:eastAsiaTheme="majorHAnsi" w:hAnsi="Times New Roman" w:cs="Times New Roman"/>
          <w:b/>
          <w:sz w:val="44"/>
          <w:szCs w:val="44"/>
        </w:rPr>
        <w:t>Ο</w:t>
      </w:r>
      <w:proofErr w:type="spellEnd"/>
      <w:r w:rsidR="00F27CEF" w:rsidRPr="00F27CEF">
        <w:rPr>
          <w:rFonts w:ascii="Times New Roman" w:eastAsiaTheme="majorHAnsi" w:hAnsi="Times New Roman" w:cs="Times New Roman"/>
          <w:b/>
          <w:sz w:val="44"/>
          <w:szCs w:val="44"/>
        </w:rPr>
        <w:t xml:space="preserve"> Ο</w:t>
      </w:r>
      <w:r>
        <w:rPr>
          <w:rFonts w:asciiTheme="majorHAnsi" w:eastAsiaTheme="majorHAnsi" w:hAnsiTheme="majorHAnsi"/>
          <w:b/>
          <w:sz w:val="44"/>
          <w:szCs w:val="44"/>
        </w:rPr>
        <w:t xml:space="preserve"> (</w:t>
      </w:r>
      <w:r>
        <w:rPr>
          <w:rFonts w:asciiTheme="majorHAnsi" w:eastAsiaTheme="majorHAnsi" w:hAnsiTheme="majorHAnsi" w:hint="eastAsia"/>
          <w:b/>
          <w:sz w:val="44"/>
          <w:szCs w:val="44"/>
        </w:rPr>
        <w:t>인)</w:t>
      </w:r>
    </w:p>
    <w:p w14:paraId="7B0BFC9D" w14:textId="49F3A1E1" w:rsidR="00A464F5" w:rsidRPr="00C13F3B" w:rsidRDefault="00F27CEF" w:rsidP="00782C9D">
      <w:pPr>
        <w:spacing w:line="360" w:lineRule="auto"/>
        <w:jc w:val="center"/>
        <w:rPr>
          <w:rFonts w:ascii="Times New Roman" w:eastAsiaTheme="majorHAnsi" w:hAnsi="Times New Roman" w:cs="Times New Roman"/>
          <w:b/>
          <w:sz w:val="44"/>
          <w:szCs w:val="44"/>
          <w:u w:val="single"/>
        </w:rPr>
      </w:pPr>
      <w:r>
        <w:rPr>
          <w:rFonts w:asciiTheme="majorHAnsi" w:eastAsiaTheme="majorHAnsi" w:hAnsiTheme="majorHAnsi" w:hint="eastAsia"/>
          <w:b/>
          <w:sz w:val="44"/>
          <w:szCs w:val="44"/>
        </w:rPr>
        <w:t>20</w:t>
      </w:r>
      <w:r w:rsidR="00C95F94">
        <w:rPr>
          <w:rFonts w:asciiTheme="majorHAnsi" w:eastAsiaTheme="majorHAnsi" w:hAnsiTheme="majorHAnsi"/>
          <w:b/>
          <w:sz w:val="44"/>
          <w:szCs w:val="44"/>
        </w:rPr>
        <w:t>2</w:t>
      </w:r>
      <w:r w:rsidR="000028B8">
        <w:rPr>
          <w:rFonts w:asciiTheme="majorHAnsi" w:eastAsiaTheme="majorHAnsi" w:hAnsiTheme="majorHAnsi"/>
          <w:b/>
          <w:sz w:val="44"/>
          <w:szCs w:val="44"/>
        </w:rPr>
        <w:t>6</w:t>
      </w:r>
      <w:r>
        <w:rPr>
          <w:rFonts w:asciiTheme="majorHAnsi" w:eastAsiaTheme="majorHAnsi" w:hAnsiTheme="majorHAnsi" w:hint="eastAsia"/>
          <w:b/>
          <w:sz w:val="44"/>
          <w:szCs w:val="44"/>
        </w:rPr>
        <w:t>.</w:t>
      </w:r>
      <w:r w:rsidR="004D1A69">
        <w:rPr>
          <w:rFonts w:asciiTheme="majorHAnsi" w:eastAsiaTheme="majorHAnsi" w:hAnsiTheme="majorHAnsi"/>
          <w:b/>
          <w:sz w:val="44"/>
          <w:szCs w:val="44"/>
        </w:rPr>
        <w:t xml:space="preserve"> 00. 00.</w:t>
      </w:r>
      <w:r w:rsidR="00D24F79">
        <w:rPr>
          <w:rFonts w:asciiTheme="majorHAnsi" w:eastAsiaTheme="majorHAnsi" w:hAnsiTheme="majorHAnsi"/>
          <w:b/>
          <w:sz w:val="44"/>
          <w:szCs w:val="44"/>
        </w:rPr>
        <w:t xml:space="preserve"> </w:t>
      </w:r>
      <w:r w:rsidR="00C13F3B">
        <w:rPr>
          <w:rFonts w:asciiTheme="majorHAnsi" w:eastAsiaTheme="majorHAnsi" w:hAnsiTheme="majorHAnsi" w:hint="eastAsia"/>
          <w:b/>
          <w:sz w:val="44"/>
          <w:szCs w:val="44"/>
        </w:rPr>
        <w:t xml:space="preserve">성명 </w:t>
      </w:r>
      <w:r w:rsidR="00C13F3B">
        <w:rPr>
          <w:rFonts w:asciiTheme="majorHAnsi" w:eastAsiaTheme="majorHAnsi" w:hAnsiTheme="majorHAnsi" w:hint="eastAsia"/>
          <w:b/>
          <w:sz w:val="44"/>
          <w:szCs w:val="44"/>
          <w:u w:val="single"/>
        </w:rPr>
        <w:t xml:space="preserve">         </w:t>
      </w:r>
    </w:p>
    <w:p w14:paraId="15E7000F" w14:textId="77777777" w:rsidR="00157688" w:rsidRPr="00157688" w:rsidRDefault="0082440C" w:rsidP="00157688">
      <w:pPr>
        <w:spacing w:line="360" w:lineRule="auto"/>
        <w:jc w:val="center"/>
        <w:rPr>
          <w:b/>
          <w:sz w:val="24"/>
          <w:szCs w:val="24"/>
        </w:rPr>
      </w:pPr>
      <w:r w:rsidRPr="00157688">
        <w:rPr>
          <w:rFonts w:hint="eastAsia"/>
          <w:b/>
          <w:sz w:val="24"/>
          <w:szCs w:val="24"/>
        </w:rPr>
        <w:t xml:space="preserve"> </w:t>
      </w:r>
    </w:p>
    <w:p w14:paraId="59F9FE03" w14:textId="77777777" w:rsidR="00A464F5" w:rsidRDefault="00A464F5" w:rsidP="005414AE">
      <w:pPr>
        <w:wordWrap/>
        <w:spacing w:line="360" w:lineRule="auto"/>
        <w:rPr>
          <w:rFonts w:asciiTheme="minorEastAsia" w:hAnsiTheme="minorEastAsia"/>
          <w:b/>
          <w:sz w:val="22"/>
        </w:rPr>
      </w:pPr>
      <w:r w:rsidRPr="00E42FFB">
        <w:rPr>
          <w:rFonts w:asciiTheme="minorEastAsia" w:hAnsiTheme="minorEastAsia"/>
          <w:b/>
          <w:sz w:val="22"/>
        </w:rPr>
        <w:lastRenderedPageBreak/>
        <w:t>Abstract</w:t>
      </w:r>
    </w:p>
    <w:p w14:paraId="6692ACA1" w14:textId="77777777" w:rsidR="00F27CEF" w:rsidRPr="00E42FFB" w:rsidRDefault="00F27CEF" w:rsidP="005414AE">
      <w:pPr>
        <w:wordWrap/>
        <w:spacing w:line="360" w:lineRule="auto"/>
        <w:rPr>
          <w:rFonts w:asciiTheme="minorEastAsia" w:hAnsiTheme="minorEastAsia"/>
          <w:b/>
          <w:sz w:val="22"/>
        </w:rPr>
      </w:pPr>
    </w:p>
    <w:p w14:paraId="23F579C7" w14:textId="77777777" w:rsidR="005F3176" w:rsidRPr="002D4734" w:rsidRDefault="00770A8C" w:rsidP="002D4734">
      <w:pPr>
        <w:pStyle w:val="a6"/>
        <w:numPr>
          <w:ilvl w:val="0"/>
          <w:numId w:val="2"/>
        </w:numPr>
        <w:wordWrap/>
        <w:spacing w:line="360" w:lineRule="auto"/>
        <w:ind w:leftChars="0" w:left="357" w:hanging="357"/>
        <w:jc w:val="left"/>
        <w:rPr>
          <w:rFonts w:asciiTheme="minorEastAsia" w:hAnsiTheme="minorEastAsia"/>
          <w:b/>
          <w:sz w:val="24"/>
        </w:rPr>
      </w:pPr>
      <w:r w:rsidRPr="002D4734">
        <w:rPr>
          <w:rFonts w:asciiTheme="minorEastAsia" w:hAnsiTheme="minorEastAsia"/>
          <w:b/>
          <w:sz w:val="24"/>
        </w:rPr>
        <w:t>Introduction</w:t>
      </w:r>
    </w:p>
    <w:p w14:paraId="1B4D803E" w14:textId="77777777" w:rsidR="00F00AE4" w:rsidRDefault="00F00AE4" w:rsidP="005A1C09">
      <w:pPr>
        <w:wordWrap/>
        <w:spacing w:line="360" w:lineRule="auto"/>
        <w:rPr>
          <w:rFonts w:asciiTheme="minorEastAsia" w:hAnsiTheme="minorEastAsia"/>
          <w:szCs w:val="20"/>
        </w:rPr>
      </w:pPr>
    </w:p>
    <w:p w14:paraId="073D7FCD" w14:textId="77777777" w:rsidR="008E797C" w:rsidRPr="008E797C" w:rsidRDefault="00F27CEF" w:rsidP="005414AE">
      <w:pPr>
        <w:pStyle w:val="a6"/>
        <w:numPr>
          <w:ilvl w:val="0"/>
          <w:numId w:val="2"/>
        </w:numPr>
        <w:wordWrap/>
        <w:spacing w:line="360" w:lineRule="auto"/>
        <w:ind w:leftChars="0" w:left="357" w:hanging="357"/>
        <w:jc w:val="left"/>
        <w:rPr>
          <w:rFonts w:eastAsiaTheme="minorHAnsi"/>
          <w:b/>
          <w:sz w:val="24"/>
        </w:rPr>
      </w:pPr>
      <w:r>
        <w:rPr>
          <w:rFonts w:eastAsiaTheme="minorHAnsi" w:hint="eastAsia"/>
          <w:b/>
          <w:sz w:val="24"/>
        </w:rPr>
        <w:t>Experimental</w:t>
      </w:r>
    </w:p>
    <w:p w14:paraId="5D5C9491" w14:textId="77777777" w:rsidR="002D5E6E" w:rsidRDefault="002D5E6E" w:rsidP="00AD12F8">
      <w:pPr>
        <w:wordWrap/>
        <w:spacing w:line="360" w:lineRule="auto"/>
        <w:jc w:val="left"/>
        <w:rPr>
          <w:rFonts w:eastAsiaTheme="minorHAnsi"/>
          <w:b/>
          <w:sz w:val="24"/>
        </w:rPr>
      </w:pPr>
    </w:p>
    <w:p w14:paraId="43BC6840" w14:textId="77777777" w:rsidR="0086200C" w:rsidRPr="00BF3F05" w:rsidRDefault="00BF3F05" w:rsidP="00BF3F05">
      <w:pPr>
        <w:wordWrap/>
        <w:spacing w:line="360" w:lineRule="auto"/>
        <w:jc w:val="left"/>
        <w:rPr>
          <w:rFonts w:eastAsiaTheme="minorHAnsi"/>
          <w:b/>
          <w:sz w:val="24"/>
        </w:rPr>
      </w:pPr>
      <w:r w:rsidRPr="00BF3F05">
        <w:rPr>
          <w:rFonts w:eastAsiaTheme="minorHAnsi"/>
          <w:b/>
          <w:sz w:val="24"/>
        </w:rPr>
        <w:t>3.</w:t>
      </w:r>
      <w:r>
        <w:rPr>
          <w:rFonts w:eastAsiaTheme="minorHAnsi"/>
          <w:b/>
          <w:sz w:val="24"/>
        </w:rPr>
        <w:t xml:space="preserve"> </w:t>
      </w:r>
      <w:r w:rsidR="00CF52E0" w:rsidRPr="00BF3F05">
        <w:rPr>
          <w:rFonts w:eastAsiaTheme="minorHAnsi"/>
          <w:b/>
          <w:sz w:val="24"/>
        </w:rPr>
        <w:t>Result</w:t>
      </w:r>
      <w:r w:rsidR="00F27CEF" w:rsidRPr="00BF3F05">
        <w:rPr>
          <w:rFonts w:eastAsiaTheme="minorHAnsi" w:hint="eastAsia"/>
          <w:b/>
          <w:sz w:val="24"/>
        </w:rPr>
        <w:t>s</w:t>
      </w:r>
      <w:r w:rsidR="00CF52E0" w:rsidRPr="00BF3F05">
        <w:rPr>
          <w:rFonts w:eastAsiaTheme="minorHAnsi"/>
          <w:b/>
          <w:sz w:val="24"/>
        </w:rPr>
        <w:t xml:space="preserve"> and Discussion</w:t>
      </w:r>
    </w:p>
    <w:p w14:paraId="2DF83678" w14:textId="77777777" w:rsidR="00BF3F05" w:rsidRPr="00BF3F05" w:rsidRDefault="00BF3F05" w:rsidP="00BF3F05"/>
    <w:p w14:paraId="264E5D8E" w14:textId="77777777" w:rsidR="00071DAD" w:rsidRDefault="00071DAD" w:rsidP="00071DAD">
      <w:pPr>
        <w:wordWrap/>
        <w:spacing w:line="360" w:lineRule="auto"/>
        <w:jc w:val="left"/>
        <w:rPr>
          <w:rFonts w:eastAsiaTheme="minorHAnsi"/>
          <w:b/>
          <w:sz w:val="24"/>
        </w:rPr>
      </w:pPr>
      <w:r>
        <w:rPr>
          <w:rFonts w:eastAsiaTheme="minorHAnsi" w:hint="eastAsia"/>
          <w:b/>
          <w:sz w:val="24"/>
        </w:rPr>
        <w:t>4</w:t>
      </w:r>
      <w:r>
        <w:rPr>
          <w:rFonts w:eastAsiaTheme="minorHAnsi"/>
          <w:b/>
          <w:sz w:val="24"/>
        </w:rPr>
        <w:t xml:space="preserve">. </w:t>
      </w:r>
      <w:r>
        <w:rPr>
          <w:rFonts w:eastAsiaTheme="minorHAnsi" w:hint="eastAsia"/>
          <w:b/>
          <w:sz w:val="24"/>
        </w:rPr>
        <w:t>Conclusion</w:t>
      </w:r>
    </w:p>
    <w:p w14:paraId="2767E0C3" w14:textId="77777777" w:rsidR="00F27CEF" w:rsidRPr="005414AE" w:rsidRDefault="00F27CEF" w:rsidP="00071DAD">
      <w:pPr>
        <w:wordWrap/>
        <w:spacing w:line="360" w:lineRule="auto"/>
        <w:jc w:val="left"/>
        <w:rPr>
          <w:rFonts w:eastAsiaTheme="minorHAnsi"/>
          <w:b/>
          <w:sz w:val="24"/>
        </w:rPr>
      </w:pPr>
    </w:p>
    <w:p w14:paraId="572659F4" w14:textId="77777777" w:rsidR="00816BBC" w:rsidRDefault="00816BBC" w:rsidP="00816BBC">
      <w:pPr>
        <w:wordWrap/>
        <w:spacing w:line="360" w:lineRule="auto"/>
        <w:jc w:val="left"/>
        <w:rPr>
          <w:rFonts w:eastAsiaTheme="minorHAnsi"/>
          <w:b/>
          <w:sz w:val="24"/>
        </w:rPr>
      </w:pPr>
      <w:r>
        <w:rPr>
          <w:rFonts w:eastAsiaTheme="minorHAnsi" w:hint="eastAsia"/>
          <w:b/>
          <w:sz w:val="24"/>
        </w:rPr>
        <w:t>5</w:t>
      </w:r>
      <w:r>
        <w:rPr>
          <w:rFonts w:eastAsiaTheme="minorHAnsi"/>
          <w:b/>
          <w:sz w:val="24"/>
        </w:rPr>
        <w:t xml:space="preserve">. </w:t>
      </w:r>
      <w:r>
        <w:rPr>
          <w:rFonts w:eastAsiaTheme="minorHAnsi" w:hint="eastAsia"/>
          <w:b/>
          <w:sz w:val="24"/>
        </w:rPr>
        <w:t>Reference</w:t>
      </w:r>
      <w:r w:rsidR="00F27CEF">
        <w:rPr>
          <w:rFonts w:eastAsiaTheme="minorHAnsi" w:hint="eastAsia"/>
          <w:b/>
          <w:sz w:val="24"/>
        </w:rPr>
        <w:t>s</w:t>
      </w:r>
    </w:p>
    <w:sectPr w:rsidR="00816BBC" w:rsidSect="00462BD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4B054" w14:textId="77777777" w:rsidR="003B0828" w:rsidRDefault="003B0828" w:rsidP="00E42FFB">
      <w:r>
        <w:separator/>
      </w:r>
    </w:p>
  </w:endnote>
  <w:endnote w:type="continuationSeparator" w:id="0">
    <w:p w14:paraId="6912E3AC" w14:textId="77777777" w:rsidR="003B0828" w:rsidRDefault="003B0828" w:rsidP="00E42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F7997" w14:textId="77777777" w:rsidR="003B0828" w:rsidRDefault="003B0828" w:rsidP="00E42FFB">
      <w:r>
        <w:separator/>
      </w:r>
    </w:p>
  </w:footnote>
  <w:footnote w:type="continuationSeparator" w:id="0">
    <w:p w14:paraId="0AE4C1C4" w14:textId="77777777" w:rsidR="003B0828" w:rsidRDefault="003B0828" w:rsidP="00E42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D5335"/>
    <w:multiLevelType w:val="hybridMultilevel"/>
    <w:tmpl w:val="3AB0C14A"/>
    <w:lvl w:ilvl="0" w:tplc="C004E29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1613D34"/>
    <w:multiLevelType w:val="hybridMultilevel"/>
    <w:tmpl w:val="D2F0EA00"/>
    <w:lvl w:ilvl="0" w:tplc="5FB8B0D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3D4E2B36"/>
    <w:multiLevelType w:val="hybridMultilevel"/>
    <w:tmpl w:val="176AC6D8"/>
    <w:lvl w:ilvl="0" w:tplc="85301586">
      <w:start w:val="1"/>
      <w:numFmt w:val="decimal"/>
      <w:lvlText w:val="%1."/>
      <w:lvlJc w:val="left"/>
      <w:pPr>
        <w:ind w:left="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600" w:hanging="400"/>
      </w:pPr>
    </w:lvl>
    <w:lvl w:ilvl="2" w:tplc="0409001B" w:tentative="1">
      <w:start w:val="1"/>
      <w:numFmt w:val="lowerRoman"/>
      <w:lvlText w:val="%3."/>
      <w:lvlJc w:val="right"/>
      <w:pPr>
        <w:ind w:left="1000" w:hanging="400"/>
      </w:pPr>
    </w:lvl>
    <w:lvl w:ilvl="3" w:tplc="0409000F" w:tentative="1">
      <w:start w:val="1"/>
      <w:numFmt w:val="decimal"/>
      <w:lvlText w:val="%4."/>
      <w:lvlJc w:val="left"/>
      <w:pPr>
        <w:ind w:left="1400" w:hanging="400"/>
      </w:pPr>
    </w:lvl>
    <w:lvl w:ilvl="4" w:tplc="04090019" w:tentative="1">
      <w:start w:val="1"/>
      <w:numFmt w:val="upperLetter"/>
      <w:lvlText w:val="%5."/>
      <w:lvlJc w:val="left"/>
      <w:pPr>
        <w:ind w:left="1800" w:hanging="400"/>
      </w:pPr>
    </w:lvl>
    <w:lvl w:ilvl="5" w:tplc="0409001B" w:tentative="1">
      <w:start w:val="1"/>
      <w:numFmt w:val="lowerRoman"/>
      <w:lvlText w:val="%6."/>
      <w:lvlJc w:val="right"/>
      <w:pPr>
        <w:ind w:left="2200" w:hanging="400"/>
      </w:pPr>
    </w:lvl>
    <w:lvl w:ilvl="6" w:tplc="0409000F" w:tentative="1">
      <w:start w:val="1"/>
      <w:numFmt w:val="decimal"/>
      <w:lvlText w:val="%7."/>
      <w:lvlJc w:val="left"/>
      <w:pPr>
        <w:ind w:left="2600" w:hanging="400"/>
      </w:pPr>
    </w:lvl>
    <w:lvl w:ilvl="7" w:tplc="04090019" w:tentative="1">
      <w:start w:val="1"/>
      <w:numFmt w:val="upperLetter"/>
      <w:lvlText w:val="%8."/>
      <w:lvlJc w:val="left"/>
      <w:pPr>
        <w:ind w:left="3000" w:hanging="400"/>
      </w:pPr>
    </w:lvl>
    <w:lvl w:ilvl="8" w:tplc="0409001B" w:tentative="1">
      <w:start w:val="1"/>
      <w:numFmt w:val="lowerRoman"/>
      <w:lvlText w:val="%9."/>
      <w:lvlJc w:val="right"/>
      <w:pPr>
        <w:ind w:left="3400" w:hanging="400"/>
      </w:pPr>
    </w:lvl>
  </w:abstractNum>
  <w:abstractNum w:abstractNumId="3" w15:restartNumberingAfterBreak="0">
    <w:nsid w:val="43E324A3"/>
    <w:multiLevelType w:val="hybridMultilevel"/>
    <w:tmpl w:val="4EF44BAC"/>
    <w:lvl w:ilvl="0" w:tplc="F3A6D0D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6CF710EC"/>
    <w:multiLevelType w:val="hybridMultilevel"/>
    <w:tmpl w:val="A8728E20"/>
    <w:lvl w:ilvl="0" w:tplc="03845AB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72155342"/>
    <w:multiLevelType w:val="hybridMultilevel"/>
    <w:tmpl w:val="E92E2092"/>
    <w:lvl w:ilvl="0" w:tplc="369A44D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4F5"/>
    <w:rsid w:val="000028B8"/>
    <w:rsid w:val="0000642E"/>
    <w:rsid w:val="000066D1"/>
    <w:rsid w:val="00007308"/>
    <w:rsid w:val="00011FC2"/>
    <w:rsid w:val="000226C7"/>
    <w:rsid w:val="00030422"/>
    <w:rsid w:val="000321C3"/>
    <w:rsid w:val="00051B16"/>
    <w:rsid w:val="000530DB"/>
    <w:rsid w:val="0005361F"/>
    <w:rsid w:val="00057438"/>
    <w:rsid w:val="00067A43"/>
    <w:rsid w:val="000719FB"/>
    <w:rsid w:val="00071DAD"/>
    <w:rsid w:val="0007442D"/>
    <w:rsid w:val="000809E7"/>
    <w:rsid w:val="00081EB9"/>
    <w:rsid w:val="0008724D"/>
    <w:rsid w:val="000A2FBE"/>
    <w:rsid w:val="000A468A"/>
    <w:rsid w:val="000C68F8"/>
    <w:rsid w:val="000D5DD2"/>
    <w:rsid w:val="000D5F12"/>
    <w:rsid w:val="000E25EC"/>
    <w:rsid w:val="000F0E58"/>
    <w:rsid w:val="000F4600"/>
    <w:rsid w:val="00116ED8"/>
    <w:rsid w:val="001273DE"/>
    <w:rsid w:val="00127ECE"/>
    <w:rsid w:val="00140176"/>
    <w:rsid w:val="0014484E"/>
    <w:rsid w:val="00145040"/>
    <w:rsid w:val="00157688"/>
    <w:rsid w:val="00164812"/>
    <w:rsid w:val="00165585"/>
    <w:rsid w:val="001936BA"/>
    <w:rsid w:val="001A495D"/>
    <w:rsid w:val="001B132C"/>
    <w:rsid w:val="001B4C5E"/>
    <w:rsid w:val="001C0A7D"/>
    <w:rsid w:val="001E027C"/>
    <w:rsid w:val="001F51B9"/>
    <w:rsid w:val="00204A07"/>
    <w:rsid w:val="00207515"/>
    <w:rsid w:val="00225014"/>
    <w:rsid w:val="00225C1E"/>
    <w:rsid w:val="00231366"/>
    <w:rsid w:val="0023277B"/>
    <w:rsid w:val="00242842"/>
    <w:rsid w:val="00247E5F"/>
    <w:rsid w:val="00253754"/>
    <w:rsid w:val="00254778"/>
    <w:rsid w:val="002552C8"/>
    <w:rsid w:val="002571D0"/>
    <w:rsid w:val="00262632"/>
    <w:rsid w:val="00263769"/>
    <w:rsid w:val="00270EC5"/>
    <w:rsid w:val="00286443"/>
    <w:rsid w:val="0029211D"/>
    <w:rsid w:val="002C138D"/>
    <w:rsid w:val="002C4B3E"/>
    <w:rsid w:val="002D4734"/>
    <w:rsid w:val="002D5E6E"/>
    <w:rsid w:val="002E31A7"/>
    <w:rsid w:val="002E6CF4"/>
    <w:rsid w:val="002F4A9A"/>
    <w:rsid w:val="002F5562"/>
    <w:rsid w:val="003011D6"/>
    <w:rsid w:val="003044AC"/>
    <w:rsid w:val="00313632"/>
    <w:rsid w:val="00313892"/>
    <w:rsid w:val="00317D35"/>
    <w:rsid w:val="00320FC7"/>
    <w:rsid w:val="00323263"/>
    <w:rsid w:val="003236BB"/>
    <w:rsid w:val="00332688"/>
    <w:rsid w:val="00356E26"/>
    <w:rsid w:val="00361D58"/>
    <w:rsid w:val="00371ECF"/>
    <w:rsid w:val="003801A5"/>
    <w:rsid w:val="003A13F1"/>
    <w:rsid w:val="003B0828"/>
    <w:rsid w:val="003B589B"/>
    <w:rsid w:val="003C4BEE"/>
    <w:rsid w:val="003C64DA"/>
    <w:rsid w:val="003D3D2C"/>
    <w:rsid w:val="003D6D25"/>
    <w:rsid w:val="003F3800"/>
    <w:rsid w:val="003F4B02"/>
    <w:rsid w:val="00402155"/>
    <w:rsid w:val="00402DEA"/>
    <w:rsid w:val="00405586"/>
    <w:rsid w:val="004065D1"/>
    <w:rsid w:val="004069AC"/>
    <w:rsid w:val="00410B0A"/>
    <w:rsid w:val="00413E5E"/>
    <w:rsid w:val="00414A78"/>
    <w:rsid w:val="00446EF9"/>
    <w:rsid w:val="00452B90"/>
    <w:rsid w:val="0045423D"/>
    <w:rsid w:val="00460301"/>
    <w:rsid w:val="00462BD6"/>
    <w:rsid w:val="004637F0"/>
    <w:rsid w:val="004678B9"/>
    <w:rsid w:val="004738B4"/>
    <w:rsid w:val="00474E61"/>
    <w:rsid w:val="00490855"/>
    <w:rsid w:val="004972C8"/>
    <w:rsid w:val="004A70F5"/>
    <w:rsid w:val="004D1A69"/>
    <w:rsid w:val="004D4EE7"/>
    <w:rsid w:val="004E21D6"/>
    <w:rsid w:val="004E2A67"/>
    <w:rsid w:val="004E5ED5"/>
    <w:rsid w:val="004F01E8"/>
    <w:rsid w:val="004F1A06"/>
    <w:rsid w:val="004F236E"/>
    <w:rsid w:val="004F46D7"/>
    <w:rsid w:val="004F4785"/>
    <w:rsid w:val="00501033"/>
    <w:rsid w:val="005027E4"/>
    <w:rsid w:val="0050382C"/>
    <w:rsid w:val="00510D2C"/>
    <w:rsid w:val="00521B1E"/>
    <w:rsid w:val="00521DA8"/>
    <w:rsid w:val="00527937"/>
    <w:rsid w:val="00530BC8"/>
    <w:rsid w:val="00540A23"/>
    <w:rsid w:val="005414AE"/>
    <w:rsid w:val="005446F1"/>
    <w:rsid w:val="00544BCE"/>
    <w:rsid w:val="00545108"/>
    <w:rsid w:val="00545A13"/>
    <w:rsid w:val="00547439"/>
    <w:rsid w:val="00561717"/>
    <w:rsid w:val="00562E19"/>
    <w:rsid w:val="00570B5E"/>
    <w:rsid w:val="00577BF0"/>
    <w:rsid w:val="005A1C09"/>
    <w:rsid w:val="005B18F6"/>
    <w:rsid w:val="005D7618"/>
    <w:rsid w:val="005E27E9"/>
    <w:rsid w:val="005E7E61"/>
    <w:rsid w:val="005F3176"/>
    <w:rsid w:val="005F3729"/>
    <w:rsid w:val="00600A31"/>
    <w:rsid w:val="006076DA"/>
    <w:rsid w:val="00616C16"/>
    <w:rsid w:val="00617196"/>
    <w:rsid w:val="00620155"/>
    <w:rsid w:val="006219C2"/>
    <w:rsid w:val="00621B8F"/>
    <w:rsid w:val="006317EE"/>
    <w:rsid w:val="0064361A"/>
    <w:rsid w:val="006507A6"/>
    <w:rsid w:val="0065510C"/>
    <w:rsid w:val="00662D66"/>
    <w:rsid w:val="00667402"/>
    <w:rsid w:val="0067773D"/>
    <w:rsid w:val="00680DF0"/>
    <w:rsid w:val="0069756F"/>
    <w:rsid w:val="006A642A"/>
    <w:rsid w:val="006C29EC"/>
    <w:rsid w:val="006C36D3"/>
    <w:rsid w:val="006C3E35"/>
    <w:rsid w:val="006C681A"/>
    <w:rsid w:val="006E13ED"/>
    <w:rsid w:val="006E6B8B"/>
    <w:rsid w:val="006F40EB"/>
    <w:rsid w:val="007128A5"/>
    <w:rsid w:val="00712C37"/>
    <w:rsid w:val="00715EBC"/>
    <w:rsid w:val="0072237D"/>
    <w:rsid w:val="00722EAA"/>
    <w:rsid w:val="00734FFF"/>
    <w:rsid w:val="00741993"/>
    <w:rsid w:val="00743A44"/>
    <w:rsid w:val="0074462A"/>
    <w:rsid w:val="00751B31"/>
    <w:rsid w:val="007619BE"/>
    <w:rsid w:val="00770A8C"/>
    <w:rsid w:val="00772880"/>
    <w:rsid w:val="00774EA6"/>
    <w:rsid w:val="007766F4"/>
    <w:rsid w:val="00782C9D"/>
    <w:rsid w:val="00785340"/>
    <w:rsid w:val="007A172F"/>
    <w:rsid w:val="007A69CB"/>
    <w:rsid w:val="007C1B99"/>
    <w:rsid w:val="007C537F"/>
    <w:rsid w:val="007D24A2"/>
    <w:rsid w:val="007E42A5"/>
    <w:rsid w:val="007E6963"/>
    <w:rsid w:val="007F2092"/>
    <w:rsid w:val="00803E75"/>
    <w:rsid w:val="0081219C"/>
    <w:rsid w:val="008125E5"/>
    <w:rsid w:val="00812BD2"/>
    <w:rsid w:val="00816BBC"/>
    <w:rsid w:val="0082440C"/>
    <w:rsid w:val="00827501"/>
    <w:rsid w:val="00840970"/>
    <w:rsid w:val="008615F2"/>
    <w:rsid w:val="0086200C"/>
    <w:rsid w:val="0087090E"/>
    <w:rsid w:val="0087412C"/>
    <w:rsid w:val="00885CDB"/>
    <w:rsid w:val="00887390"/>
    <w:rsid w:val="00891538"/>
    <w:rsid w:val="00895D01"/>
    <w:rsid w:val="008A6F89"/>
    <w:rsid w:val="008B05DC"/>
    <w:rsid w:val="008C3886"/>
    <w:rsid w:val="008C6C4F"/>
    <w:rsid w:val="008E797C"/>
    <w:rsid w:val="00902CCD"/>
    <w:rsid w:val="0090656D"/>
    <w:rsid w:val="00917B60"/>
    <w:rsid w:val="009236C7"/>
    <w:rsid w:val="0095173C"/>
    <w:rsid w:val="00973141"/>
    <w:rsid w:val="009769CB"/>
    <w:rsid w:val="0099072D"/>
    <w:rsid w:val="00997EF1"/>
    <w:rsid w:val="009B2762"/>
    <w:rsid w:val="009B3DBB"/>
    <w:rsid w:val="009C2A5F"/>
    <w:rsid w:val="009E039D"/>
    <w:rsid w:val="009E12BC"/>
    <w:rsid w:val="009E1FA1"/>
    <w:rsid w:val="009F19AD"/>
    <w:rsid w:val="009F3B48"/>
    <w:rsid w:val="00A0690C"/>
    <w:rsid w:val="00A10417"/>
    <w:rsid w:val="00A123D1"/>
    <w:rsid w:val="00A1593A"/>
    <w:rsid w:val="00A15AB2"/>
    <w:rsid w:val="00A26A46"/>
    <w:rsid w:val="00A316DC"/>
    <w:rsid w:val="00A33D50"/>
    <w:rsid w:val="00A34A18"/>
    <w:rsid w:val="00A369E6"/>
    <w:rsid w:val="00A44EF1"/>
    <w:rsid w:val="00A464F5"/>
    <w:rsid w:val="00A5272E"/>
    <w:rsid w:val="00A53616"/>
    <w:rsid w:val="00A539E4"/>
    <w:rsid w:val="00A60330"/>
    <w:rsid w:val="00A60398"/>
    <w:rsid w:val="00A6107B"/>
    <w:rsid w:val="00A63B18"/>
    <w:rsid w:val="00A76667"/>
    <w:rsid w:val="00A84AC2"/>
    <w:rsid w:val="00A95DB3"/>
    <w:rsid w:val="00A977C9"/>
    <w:rsid w:val="00AA19C5"/>
    <w:rsid w:val="00AA6F1D"/>
    <w:rsid w:val="00AC0C88"/>
    <w:rsid w:val="00AD12F8"/>
    <w:rsid w:val="00AD73A0"/>
    <w:rsid w:val="00AE3715"/>
    <w:rsid w:val="00AE6BE2"/>
    <w:rsid w:val="00AE7412"/>
    <w:rsid w:val="00B055E9"/>
    <w:rsid w:val="00B114EE"/>
    <w:rsid w:val="00B136B5"/>
    <w:rsid w:val="00B21BFB"/>
    <w:rsid w:val="00B327BB"/>
    <w:rsid w:val="00B372F5"/>
    <w:rsid w:val="00B51C3F"/>
    <w:rsid w:val="00B62B3D"/>
    <w:rsid w:val="00B80D91"/>
    <w:rsid w:val="00B900DA"/>
    <w:rsid w:val="00B95684"/>
    <w:rsid w:val="00B96EB2"/>
    <w:rsid w:val="00BA3D23"/>
    <w:rsid w:val="00BA72A2"/>
    <w:rsid w:val="00BB50E5"/>
    <w:rsid w:val="00BC1622"/>
    <w:rsid w:val="00BC6EE8"/>
    <w:rsid w:val="00BC79CF"/>
    <w:rsid w:val="00BD61D3"/>
    <w:rsid w:val="00BD6AE0"/>
    <w:rsid w:val="00BF060A"/>
    <w:rsid w:val="00BF36DF"/>
    <w:rsid w:val="00BF3F05"/>
    <w:rsid w:val="00BF427D"/>
    <w:rsid w:val="00BF7537"/>
    <w:rsid w:val="00C00F2B"/>
    <w:rsid w:val="00C02BD0"/>
    <w:rsid w:val="00C10ECA"/>
    <w:rsid w:val="00C1398F"/>
    <w:rsid w:val="00C13F3B"/>
    <w:rsid w:val="00C161FE"/>
    <w:rsid w:val="00C21E24"/>
    <w:rsid w:val="00C21EEA"/>
    <w:rsid w:val="00C25D13"/>
    <w:rsid w:val="00C26F5E"/>
    <w:rsid w:val="00C27098"/>
    <w:rsid w:val="00C55392"/>
    <w:rsid w:val="00C55AF3"/>
    <w:rsid w:val="00C60B2E"/>
    <w:rsid w:val="00C61AAC"/>
    <w:rsid w:val="00C62963"/>
    <w:rsid w:val="00C67186"/>
    <w:rsid w:val="00C957E0"/>
    <w:rsid w:val="00C95F94"/>
    <w:rsid w:val="00CA0F19"/>
    <w:rsid w:val="00CB5034"/>
    <w:rsid w:val="00CC1CCD"/>
    <w:rsid w:val="00CD51CC"/>
    <w:rsid w:val="00CD76D4"/>
    <w:rsid w:val="00CE23FB"/>
    <w:rsid w:val="00CE6CA0"/>
    <w:rsid w:val="00CF0508"/>
    <w:rsid w:val="00CF0699"/>
    <w:rsid w:val="00CF07AF"/>
    <w:rsid w:val="00CF52E0"/>
    <w:rsid w:val="00D1680E"/>
    <w:rsid w:val="00D24F79"/>
    <w:rsid w:val="00D25291"/>
    <w:rsid w:val="00D331A0"/>
    <w:rsid w:val="00D33DAB"/>
    <w:rsid w:val="00D36BD2"/>
    <w:rsid w:val="00D4557A"/>
    <w:rsid w:val="00D4729E"/>
    <w:rsid w:val="00D47966"/>
    <w:rsid w:val="00D47DBC"/>
    <w:rsid w:val="00D53857"/>
    <w:rsid w:val="00D66254"/>
    <w:rsid w:val="00D6688A"/>
    <w:rsid w:val="00D756B6"/>
    <w:rsid w:val="00D77574"/>
    <w:rsid w:val="00D8764F"/>
    <w:rsid w:val="00D91F0A"/>
    <w:rsid w:val="00D926E6"/>
    <w:rsid w:val="00DA6468"/>
    <w:rsid w:val="00DB3D3E"/>
    <w:rsid w:val="00DB4298"/>
    <w:rsid w:val="00DB66DB"/>
    <w:rsid w:val="00DB6D3B"/>
    <w:rsid w:val="00DC591A"/>
    <w:rsid w:val="00DD693F"/>
    <w:rsid w:val="00DE2D24"/>
    <w:rsid w:val="00DF6B41"/>
    <w:rsid w:val="00E01D84"/>
    <w:rsid w:val="00E04B95"/>
    <w:rsid w:val="00E10750"/>
    <w:rsid w:val="00E11844"/>
    <w:rsid w:val="00E148EF"/>
    <w:rsid w:val="00E30C72"/>
    <w:rsid w:val="00E333A0"/>
    <w:rsid w:val="00E3542A"/>
    <w:rsid w:val="00E40F1F"/>
    <w:rsid w:val="00E42FFB"/>
    <w:rsid w:val="00E5087C"/>
    <w:rsid w:val="00E553D7"/>
    <w:rsid w:val="00E55FF8"/>
    <w:rsid w:val="00E561D5"/>
    <w:rsid w:val="00E711D7"/>
    <w:rsid w:val="00E83E95"/>
    <w:rsid w:val="00E95614"/>
    <w:rsid w:val="00EA4EC9"/>
    <w:rsid w:val="00EC4CFC"/>
    <w:rsid w:val="00ED00CB"/>
    <w:rsid w:val="00ED0E97"/>
    <w:rsid w:val="00ED0F5A"/>
    <w:rsid w:val="00ED39A7"/>
    <w:rsid w:val="00ED42E1"/>
    <w:rsid w:val="00ED68F8"/>
    <w:rsid w:val="00EE4D26"/>
    <w:rsid w:val="00EE57CF"/>
    <w:rsid w:val="00EF22F3"/>
    <w:rsid w:val="00F00AE4"/>
    <w:rsid w:val="00F12280"/>
    <w:rsid w:val="00F224FD"/>
    <w:rsid w:val="00F27CEF"/>
    <w:rsid w:val="00F556A7"/>
    <w:rsid w:val="00F657B9"/>
    <w:rsid w:val="00F73853"/>
    <w:rsid w:val="00F81579"/>
    <w:rsid w:val="00F83A2F"/>
    <w:rsid w:val="00F93C1B"/>
    <w:rsid w:val="00F97C29"/>
    <w:rsid w:val="00FA3E39"/>
    <w:rsid w:val="00FA70C5"/>
    <w:rsid w:val="00FB692F"/>
    <w:rsid w:val="00FB73E3"/>
    <w:rsid w:val="00FC5317"/>
    <w:rsid w:val="00FD2C93"/>
    <w:rsid w:val="00FD4537"/>
    <w:rsid w:val="00FD4DF9"/>
    <w:rsid w:val="00FF26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47536"/>
  <w15:docId w15:val="{50BEAF09-6E3C-45B6-9614-1F366B814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64F5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464F5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E42FF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E42FFB"/>
  </w:style>
  <w:style w:type="paragraph" w:styleId="a5">
    <w:name w:val="footer"/>
    <w:basedOn w:val="a"/>
    <w:link w:val="Char0"/>
    <w:uiPriority w:val="99"/>
    <w:unhideWhenUsed/>
    <w:rsid w:val="00E42FF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E42FFB"/>
  </w:style>
  <w:style w:type="paragraph" w:styleId="a6">
    <w:name w:val="List Paragraph"/>
    <w:basedOn w:val="a"/>
    <w:uiPriority w:val="34"/>
    <w:qFormat/>
    <w:rsid w:val="005F3176"/>
    <w:pPr>
      <w:ind w:leftChars="400" w:left="800"/>
    </w:pPr>
  </w:style>
  <w:style w:type="paragraph" w:styleId="a7">
    <w:name w:val="Balloon Text"/>
    <w:basedOn w:val="a"/>
    <w:link w:val="Char1"/>
    <w:uiPriority w:val="99"/>
    <w:semiHidden/>
    <w:unhideWhenUsed/>
    <w:rsid w:val="00145040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14504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caption"/>
    <w:basedOn w:val="a"/>
    <w:next w:val="a"/>
    <w:uiPriority w:val="35"/>
    <w:unhideWhenUsed/>
    <w:qFormat/>
    <w:rsid w:val="00FD4537"/>
    <w:rPr>
      <w:b/>
      <w:bCs/>
      <w:szCs w:val="20"/>
    </w:rPr>
  </w:style>
  <w:style w:type="character" w:styleId="a9">
    <w:name w:val="Hyperlink"/>
    <w:basedOn w:val="a0"/>
    <w:uiPriority w:val="99"/>
    <w:unhideWhenUsed/>
    <w:rsid w:val="00A84AC2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D91F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902CC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AAEAAAD/////AQAAAAAAAAAMAgAAAEVDaGVtNFdvcmQuQ29yZSwgVmVyc2lvbj0xLjYuMC4wLCBDdWx0dXJlPW5ldXRyYWwsIFB1YmxpY0tleVRva2VuPW51bGwHAQAAAAABAAAAAAAAAAQgQ2hlbTRXb3JkLkNvcmUuQ29udHJvbFByb3BlcnRpZXMCAAAACw==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E85DE-F46A-40E6-8B0A-BF8E976D3BEB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84D92E41-7E3F-4D97-BC43-0D6B5EE2E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2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배세미</dc:creator>
  <cp:lastModifiedBy>승원 백</cp:lastModifiedBy>
  <cp:revision>2</cp:revision>
  <cp:lastPrinted>2014-11-27T08:04:00Z</cp:lastPrinted>
  <dcterms:created xsi:type="dcterms:W3CDTF">2026-09-22T00:58:00Z</dcterms:created>
  <dcterms:modified xsi:type="dcterms:W3CDTF">2026-09-22T00:58:00Z</dcterms:modified>
</cp:coreProperties>
</file>