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318C5" w14:textId="77777777" w:rsidR="00A464F5" w:rsidRDefault="00A464F5" w:rsidP="00A464F5"/>
    <w:p w14:paraId="3019FB89" w14:textId="77777777" w:rsidR="00A464F5" w:rsidRDefault="00A464F5" w:rsidP="00A464F5"/>
    <w:p w14:paraId="6FD3728F" w14:textId="77777777" w:rsidR="00A464F5" w:rsidRDefault="00A464F5" w:rsidP="00A464F5">
      <w:pPr>
        <w:jc w:val="center"/>
        <w:rPr>
          <w:sz w:val="52"/>
          <w:szCs w:val="52"/>
        </w:rPr>
      </w:pPr>
    </w:p>
    <w:p w14:paraId="1DDED635" w14:textId="77777777" w:rsidR="00A464F5" w:rsidRDefault="00A464F5" w:rsidP="00A464F5">
      <w:pPr>
        <w:jc w:val="center"/>
        <w:rPr>
          <w:sz w:val="52"/>
          <w:szCs w:val="52"/>
        </w:rPr>
      </w:pPr>
    </w:p>
    <w:p w14:paraId="08CC6548" w14:textId="77777777" w:rsidR="00157688" w:rsidRDefault="00157688" w:rsidP="00A464F5">
      <w:pPr>
        <w:jc w:val="center"/>
        <w:rPr>
          <w:sz w:val="52"/>
          <w:szCs w:val="52"/>
        </w:rPr>
      </w:pPr>
    </w:p>
    <w:p w14:paraId="24562D36" w14:textId="77777777" w:rsidR="00A464F5" w:rsidRPr="00F27CEF" w:rsidRDefault="00F27CEF" w:rsidP="00157688">
      <w:pPr>
        <w:spacing w:line="360" w:lineRule="auto"/>
        <w:jc w:val="center"/>
        <w:rPr>
          <w:rFonts w:ascii="Times New Roman" w:eastAsiaTheme="majorHAnsi" w:hAnsi="Times New Roman" w:cs="Times New Roman"/>
          <w:b/>
          <w:sz w:val="44"/>
          <w:szCs w:val="44"/>
        </w:rPr>
      </w:pPr>
      <w:r w:rsidRPr="00F27CEF">
        <w:rPr>
          <w:rFonts w:ascii="Times New Roman" w:eastAsiaTheme="majorHAnsi" w:hAnsi="Times New Roman" w:cs="Times New Roman"/>
          <w:b/>
          <w:sz w:val="36"/>
          <w:szCs w:val="36"/>
        </w:rPr>
        <w:t xml:space="preserve"> </w:t>
      </w:r>
      <w:r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Ο </w:t>
      </w:r>
      <w:proofErr w:type="spellStart"/>
      <w:r w:rsidRPr="00F27CEF">
        <w:rPr>
          <w:rFonts w:ascii="Times New Roman" w:eastAsiaTheme="majorHAnsi" w:hAnsi="Times New Roman" w:cs="Times New Roman"/>
          <w:b/>
          <w:sz w:val="44"/>
          <w:szCs w:val="44"/>
        </w:rPr>
        <w:t>Ο</w:t>
      </w:r>
      <w:proofErr w:type="spellEnd"/>
      <w:r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proofErr w:type="spellStart"/>
      <w:r w:rsidRPr="00F27CEF">
        <w:rPr>
          <w:rFonts w:ascii="Times New Roman" w:eastAsiaTheme="majorHAnsi" w:hAnsi="Times New Roman" w:cs="Times New Roman"/>
          <w:b/>
          <w:sz w:val="44"/>
          <w:szCs w:val="44"/>
        </w:rPr>
        <w:t>Ο</w:t>
      </w:r>
      <w:proofErr w:type="spellEnd"/>
      <w:r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proofErr w:type="spellStart"/>
      <w:r w:rsidRPr="00F27CEF">
        <w:rPr>
          <w:rFonts w:ascii="Times New Roman" w:eastAsiaTheme="majorHAnsi" w:hAnsi="Times New Roman" w:cs="Times New Roman"/>
          <w:b/>
          <w:sz w:val="44"/>
          <w:szCs w:val="44"/>
        </w:rPr>
        <w:t>Ο</w:t>
      </w:r>
      <w:proofErr w:type="spellEnd"/>
      <w:r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proofErr w:type="spellStart"/>
      <w:r w:rsidRPr="00F27CEF">
        <w:rPr>
          <w:rFonts w:ascii="Times New Roman" w:eastAsiaTheme="majorHAnsi" w:hAnsi="Times New Roman" w:cs="Times New Roman"/>
          <w:b/>
          <w:sz w:val="44"/>
          <w:szCs w:val="44"/>
        </w:rPr>
        <w:t>Ο</w:t>
      </w:r>
      <w:proofErr w:type="spellEnd"/>
      <w:r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proofErr w:type="spellStart"/>
      <w:r w:rsidRPr="00F27CEF">
        <w:rPr>
          <w:rFonts w:ascii="Times New Roman" w:eastAsiaTheme="majorHAnsi" w:hAnsi="Times New Roman" w:cs="Times New Roman"/>
          <w:b/>
          <w:sz w:val="44"/>
          <w:szCs w:val="44"/>
        </w:rPr>
        <w:t>Ο</w:t>
      </w:r>
      <w:proofErr w:type="spellEnd"/>
      <w:r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proofErr w:type="spellStart"/>
      <w:r w:rsidRPr="00F27CEF">
        <w:rPr>
          <w:rFonts w:ascii="Times New Roman" w:eastAsiaTheme="majorHAnsi" w:hAnsi="Times New Roman" w:cs="Times New Roman"/>
          <w:b/>
          <w:sz w:val="44"/>
          <w:szCs w:val="44"/>
        </w:rPr>
        <w:t>Ο</w:t>
      </w:r>
      <w:proofErr w:type="spellEnd"/>
      <w:r w:rsidR="00DB6D3B" w:rsidRPr="00F27CEF">
        <w:rPr>
          <w:rFonts w:ascii="Times New Roman" w:eastAsiaTheme="majorHAnsi" w:hAnsiTheme="majorHAnsi" w:cs="Times New Roman"/>
          <w:b/>
          <w:sz w:val="44"/>
          <w:szCs w:val="44"/>
        </w:rPr>
        <w:t>에</w:t>
      </w:r>
      <w:r w:rsidR="00DB6D3B"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r w:rsidR="00DB6D3B" w:rsidRPr="00F27CEF">
        <w:rPr>
          <w:rFonts w:ascii="Times New Roman" w:eastAsiaTheme="majorHAnsi" w:hAnsiTheme="majorHAnsi" w:cs="Times New Roman"/>
          <w:b/>
          <w:sz w:val="44"/>
          <w:szCs w:val="44"/>
        </w:rPr>
        <w:t>관한</w:t>
      </w:r>
      <w:r w:rsidR="00DB6D3B"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r w:rsidR="00A464F5" w:rsidRPr="00F27CEF">
        <w:rPr>
          <w:rFonts w:ascii="Times New Roman" w:eastAsiaTheme="majorHAnsi" w:hAnsiTheme="majorHAnsi" w:cs="Times New Roman"/>
          <w:b/>
          <w:sz w:val="44"/>
          <w:szCs w:val="44"/>
        </w:rPr>
        <w:t>연구</w:t>
      </w:r>
    </w:p>
    <w:p w14:paraId="191130FC" w14:textId="77777777" w:rsidR="00A464F5" w:rsidRPr="00F27CEF" w:rsidRDefault="00157688" w:rsidP="00157688">
      <w:pPr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F27CEF">
        <w:rPr>
          <w:rFonts w:ascii="Times New Roman" w:hAnsi="Times New Roman" w:cs="Times New Roman"/>
          <w:b/>
          <w:sz w:val="44"/>
          <w:szCs w:val="44"/>
        </w:rPr>
        <w:t>(</w:t>
      </w:r>
      <w:r w:rsidR="00F27CEF" w:rsidRPr="00F27CEF">
        <w:rPr>
          <w:rFonts w:ascii="Times New Roman" w:hAnsi="Times New Roman" w:cs="Times New Roman"/>
          <w:b/>
          <w:sz w:val="44"/>
          <w:szCs w:val="44"/>
        </w:rPr>
        <w:t xml:space="preserve">A study of </w:t>
      </w:r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Ο </w:t>
      </w:r>
      <w:proofErr w:type="spellStart"/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>Ο</w:t>
      </w:r>
      <w:proofErr w:type="spellEnd"/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proofErr w:type="spellStart"/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>Ο</w:t>
      </w:r>
      <w:proofErr w:type="spellEnd"/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proofErr w:type="spellStart"/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>Ο</w:t>
      </w:r>
      <w:proofErr w:type="spellEnd"/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proofErr w:type="spellStart"/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>Ο</w:t>
      </w:r>
      <w:proofErr w:type="spellEnd"/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proofErr w:type="spellStart"/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>Ο</w:t>
      </w:r>
      <w:proofErr w:type="spellEnd"/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Ο</w:t>
      </w:r>
      <w:r w:rsidRPr="00F27CEF">
        <w:rPr>
          <w:rFonts w:ascii="Times New Roman" w:hAnsi="Times New Roman" w:cs="Times New Roman"/>
          <w:b/>
          <w:sz w:val="44"/>
          <w:szCs w:val="44"/>
        </w:rPr>
        <w:t>)</w:t>
      </w:r>
    </w:p>
    <w:p w14:paraId="4390E826" w14:textId="77777777" w:rsidR="00A464F5" w:rsidRDefault="00A464F5" w:rsidP="00A464F5">
      <w:pPr>
        <w:jc w:val="center"/>
        <w:rPr>
          <w:sz w:val="52"/>
          <w:szCs w:val="52"/>
        </w:rPr>
      </w:pPr>
    </w:p>
    <w:p w14:paraId="2926C0EA" w14:textId="77777777" w:rsidR="00157688" w:rsidRDefault="00157688" w:rsidP="00A464F5">
      <w:pPr>
        <w:jc w:val="center"/>
        <w:rPr>
          <w:sz w:val="52"/>
          <w:szCs w:val="52"/>
        </w:rPr>
      </w:pPr>
    </w:p>
    <w:p w14:paraId="4EC392F2" w14:textId="77777777" w:rsidR="00A464F5" w:rsidRDefault="00A464F5" w:rsidP="00A464F5">
      <w:pPr>
        <w:jc w:val="center"/>
        <w:rPr>
          <w:sz w:val="52"/>
          <w:szCs w:val="52"/>
        </w:rPr>
      </w:pPr>
    </w:p>
    <w:p w14:paraId="3FE921C2" w14:textId="77777777" w:rsidR="00A464F5" w:rsidRDefault="00A464F5" w:rsidP="00A464F5">
      <w:pPr>
        <w:jc w:val="center"/>
        <w:rPr>
          <w:sz w:val="52"/>
          <w:szCs w:val="52"/>
        </w:rPr>
      </w:pPr>
    </w:p>
    <w:p w14:paraId="6DC0F321" w14:textId="77777777" w:rsidR="001B132C" w:rsidRDefault="001B132C" w:rsidP="00A464F5">
      <w:pPr>
        <w:jc w:val="center"/>
        <w:rPr>
          <w:sz w:val="52"/>
          <w:szCs w:val="52"/>
        </w:rPr>
      </w:pPr>
    </w:p>
    <w:p w14:paraId="1E3C2929" w14:textId="77777777" w:rsidR="00782C9D" w:rsidRPr="00F27CEF" w:rsidRDefault="00F27CEF" w:rsidP="00782C9D">
      <w:pPr>
        <w:spacing w:line="360" w:lineRule="auto"/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F27CEF">
        <w:rPr>
          <w:rFonts w:asciiTheme="majorHAnsi" w:eastAsiaTheme="majorHAnsi" w:hAnsiTheme="majorHAnsi" w:hint="eastAsia"/>
          <w:b/>
          <w:sz w:val="44"/>
          <w:szCs w:val="44"/>
        </w:rPr>
        <w:t>동국대학교 화학과</w:t>
      </w:r>
    </w:p>
    <w:p w14:paraId="0503BA3A" w14:textId="77777777" w:rsidR="00AE3715" w:rsidRDefault="00AE3715" w:rsidP="00782C9D">
      <w:pPr>
        <w:spacing w:line="360" w:lineRule="auto"/>
        <w:jc w:val="center"/>
        <w:rPr>
          <w:rFonts w:asciiTheme="majorHAnsi" w:eastAsiaTheme="majorHAnsi" w:hAnsiTheme="majorHAnsi"/>
          <w:b/>
          <w:sz w:val="44"/>
          <w:szCs w:val="44"/>
        </w:rPr>
      </w:pPr>
      <w:r>
        <w:rPr>
          <w:rFonts w:asciiTheme="majorHAnsi" w:eastAsiaTheme="majorHAnsi" w:hAnsiTheme="majorHAnsi" w:hint="eastAsia"/>
          <w:b/>
          <w:sz w:val="44"/>
          <w:szCs w:val="44"/>
        </w:rPr>
        <w:t>지도교수:</w:t>
      </w:r>
      <w:r>
        <w:rPr>
          <w:rFonts w:asciiTheme="majorHAnsi" w:eastAsiaTheme="majorHAnsi" w:hAnsiTheme="majorHAnsi"/>
          <w:b/>
          <w:sz w:val="44"/>
          <w:szCs w:val="44"/>
        </w:rPr>
        <w:t xml:space="preserve"> </w:t>
      </w:r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Ο </w:t>
      </w:r>
      <w:proofErr w:type="spellStart"/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>Ο</w:t>
      </w:r>
      <w:proofErr w:type="spellEnd"/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proofErr w:type="spellStart"/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>Ο</w:t>
      </w:r>
      <w:proofErr w:type="spellEnd"/>
      <w:r>
        <w:rPr>
          <w:rFonts w:asciiTheme="majorHAnsi" w:eastAsiaTheme="majorHAnsi" w:hAnsiTheme="majorHAnsi"/>
          <w:b/>
          <w:sz w:val="44"/>
          <w:szCs w:val="44"/>
        </w:rPr>
        <w:t xml:space="preserve"> (</w:t>
      </w:r>
      <w:r>
        <w:rPr>
          <w:rFonts w:asciiTheme="majorHAnsi" w:eastAsiaTheme="majorHAnsi" w:hAnsiTheme="majorHAnsi" w:hint="eastAsia"/>
          <w:b/>
          <w:sz w:val="44"/>
          <w:szCs w:val="44"/>
        </w:rPr>
        <w:t>인)</w:t>
      </w:r>
    </w:p>
    <w:p w14:paraId="7B0BFC9D" w14:textId="30086682" w:rsidR="00A464F5" w:rsidRPr="00C13F3B" w:rsidRDefault="00F27CEF" w:rsidP="00782C9D">
      <w:pPr>
        <w:spacing w:line="360" w:lineRule="auto"/>
        <w:jc w:val="center"/>
        <w:rPr>
          <w:rFonts w:ascii="Times New Roman" w:eastAsiaTheme="majorHAnsi" w:hAnsi="Times New Roman" w:cs="Times New Roman"/>
          <w:b/>
          <w:sz w:val="44"/>
          <w:szCs w:val="44"/>
          <w:u w:val="single"/>
        </w:rPr>
      </w:pPr>
      <w:r>
        <w:rPr>
          <w:rFonts w:asciiTheme="majorHAnsi" w:eastAsiaTheme="majorHAnsi" w:hAnsiTheme="majorHAnsi" w:hint="eastAsia"/>
          <w:b/>
          <w:sz w:val="44"/>
          <w:szCs w:val="44"/>
        </w:rPr>
        <w:t>20</w:t>
      </w:r>
      <w:r w:rsidR="00C95F94">
        <w:rPr>
          <w:rFonts w:asciiTheme="majorHAnsi" w:eastAsiaTheme="majorHAnsi" w:hAnsiTheme="majorHAnsi"/>
          <w:b/>
          <w:sz w:val="44"/>
          <w:szCs w:val="44"/>
        </w:rPr>
        <w:t>2</w:t>
      </w:r>
      <w:r w:rsidR="00715EBC">
        <w:rPr>
          <w:rFonts w:asciiTheme="majorHAnsi" w:eastAsiaTheme="majorHAnsi" w:hAnsiTheme="majorHAnsi"/>
          <w:b/>
          <w:sz w:val="44"/>
          <w:szCs w:val="44"/>
        </w:rPr>
        <w:t>5</w:t>
      </w:r>
      <w:r>
        <w:rPr>
          <w:rFonts w:asciiTheme="majorHAnsi" w:eastAsiaTheme="majorHAnsi" w:hAnsiTheme="majorHAnsi" w:hint="eastAsia"/>
          <w:b/>
          <w:sz w:val="44"/>
          <w:szCs w:val="44"/>
        </w:rPr>
        <w:t>.</w:t>
      </w:r>
      <w:r w:rsidR="004D1A69">
        <w:rPr>
          <w:rFonts w:asciiTheme="majorHAnsi" w:eastAsiaTheme="majorHAnsi" w:hAnsiTheme="majorHAnsi"/>
          <w:b/>
          <w:sz w:val="44"/>
          <w:szCs w:val="44"/>
        </w:rPr>
        <w:t xml:space="preserve"> 00. 00.</w:t>
      </w:r>
      <w:r w:rsidR="00D24F79">
        <w:rPr>
          <w:rFonts w:asciiTheme="majorHAnsi" w:eastAsiaTheme="majorHAnsi" w:hAnsiTheme="majorHAnsi"/>
          <w:b/>
          <w:sz w:val="44"/>
          <w:szCs w:val="44"/>
        </w:rPr>
        <w:t xml:space="preserve"> </w:t>
      </w:r>
      <w:r w:rsidR="00C13F3B">
        <w:rPr>
          <w:rFonts w:asciiTheme="majorHAnsi" w:eastAsiaTheme="majorHAnsi" w:hAnsiTheme="majorHAnsi" w:hint="eastAsia"/>
          <w:b/>
          <w:sz w:val="44"/>
          <w:szCs w:val="44"/>
        </w:rPr>
        <w:t xml:space="preserve">성명 </w:t>
      </w:r>
      <w:r w:rsidR="00C13F3B">
        <w:rPr>
          <w:rFonts w:asciiTheme="majorHAnsi" w:eastAsiaTheme="majorHAnsi" w:hAnsiTheme="majorHAnsi" w:hint="eastAsia"/>
          <w:b/>
          <w:sz w:val="44"/>
          <w:szCs w:val="44"/>
          <w:u w:val="single"/>
        </w:rPr>
        <w:t xml:space="preserve">         </w:t>
      </w:r>
    </w:p>
    <w:p w14:paraId="15E7000F" w14:textId="77777777" w:rsidR="00157688" w:rsidRPr="00157688" w:rsidRDefault="0082440C" w:rsidP="00157688">
      <w:pPr>
        <w:spacing w:line="360" w:lineRule="auto"/>
        <w:jc w:val="center"/>
        <w:rPr>
          <w:b/>
          <w:sz w:val="24"/>
          <w:szCs w:val="24"/>
        </w:rPr>
      </w:pPr>
      <w:r w:rsidRPr="00157688">
        <w:rPr>
          <w:rFonts w:hint="eastAsia"/>
          <w:b/>
          <w:sz w:val="24"/>
          <w:szCs w:val="24"/>
        </w:rPr>
        <w:t xml:space="preserve"> </w:t>
      </w:r>
    </w:p>
    <w:p w14:paraId="59F9FE03" w14:textId="77777777" w:rsidR="00A464F5" w:rsidRDefault="00A464F5" w:rsidP="005414AE">
      <w:pPr>
        <w:wordWrap/>
        <w:spacing w:line="360" w:lineRule="auto"/>
        <w:rPr>
          <w:rFonts w:asciiTheme="minorEastAsia" w:hAnsiTheme="minorEastAsia"/>
          <w:b/>
          <w:sz w:val="22"/>
        </w:rPr>
      </w:pPr>
      <w:r w:rsidRPr="00E42FFB">
        <w:rPr>
          <w:rFonts w:asciiTheme="minorEastAsia" w:hAnsiTheme="minorEastAsia"/>
          <w:b/>
          <w:sz w:val="22"/>
        </w:rPr>
        <w:lastRenderedPageBreak/>
        <w:t>Abstract</w:t>
      </w:r>
    </w:p>
    <w:p w14:paraId="6692ACA1" w14:textId="77777777" w:rsidR="00F27CEF" w:rsidRPr="00E42FFB" w:rsidRDefault="00F27CEF" w:rsidP="005414AE">
      <w:pPr>
        <w:wordWrap/>
        <w:spacing w:line="360" w:lineRule="auto"/>
        <w:rPr>
          <w:rFonts w:asciiTheme="minorEastAsia" w:hAnsiTheme="minorEastAsia"/>
          <w:b/>
          <w:sz w:val="22"/>
        </w:rPr>
      </w:pPr>
    </w:p>
    <w:p w14:paraId="23F579C7" w14:textId="77777777" w:rsidR="005F3176" w:rsidRPr="002D4734" w:rsidRDefault="00770A8C" w:rsidP="002D4734">
      <w:pPr>
        <w:pStyle w:val="a6"/>
        <w:numPr>
          <w:ilvl w:val="0"/>
          <w:numId w:val="2"/>
        </w:numPr>
        <w:wordWrap/>
        <w:spacing w:line="360" w:lineRule="auto"/>
        <w:ind w:leftChars="0" w:left="357" w:hanging="357"/>
        <w:jc w:val="left"/>
        <w:rPr>
          <w:rFonts w:asciiTheme="minorEastAsia" w:hAnsiTheme="minorEastAsia"/>
          <w:b/>
          <w:sz w:val="24"/>
        </w:rPr>
      </w:pPr>
      <w:r w:rsidRPr="002D4734">
        <w:rPr>
          <w:rFonts w:asciiTheme="minorEastAsia" w:hAnsiTheme="minorEastAsia"/>
          <w:b/>
          <w:sz w:val="24"/>
        </w:rPr>
        <w:t>Introduction</w:t>
      </w:r>
    </w:p>
    <w:p w14:paraId="1B4D803E" w14:textId="77777777" w:rsidR="00F00AE4" w:rsidRDefault="00F00AE4" w:rsidP="005A1C09">
      <w:pPr>
        <w:wordWrap/>
        <w:spacing w:line="360" w:lineRule="auto"/>
        <w:rPr>
          <w:rFonts w:asciiTheme="minorEastAsia" w:hAnsiTheme="minorEastAsia"/>
          <w:szCs w:val="20"/>
        </w:rPr>
      </w:pPr>
    </w:p>
    <w:p w14:paraId="073D7FCD" w14:textId="77777777" w:rsidR="008E797C" w:rsidRPr="008E797C" w:rsidRDefault="00F27CEF" w:rsidP="005414AE">
      <w:pPr>
        <w:pStyle w:val="a6"/>
        <w:numPr>
          <w:ilvl w:val="0"/>
          <w:numId w:val="2"/>
        </w:numPr>
        <w:wordWrap/>
        <w:spacing w:line="360" w:lineRule="auto"/>
        <w:ind w:leftChars="0" w:left="357" w:hanging="357"/>
        <w:jc w:val="left"/>
        <w:rPr>
          <w:rFonts w:eastAsiaTheme="minorHAnsi"/>
          <w:b/>
          <w:sz w:val="24"/>
        </w:rPr>
      </w:pPr>
      <w:r>
        <w:rPr>
          <w:rFonts w:eastAsiaTheme="minorHAnsi" w:hint="eastAsia"/>
          <w:b/>
          <w:sz w:val="24"/>
        </w:rPr>
        <w:t>Experimental</w:t>
      </w:r>
    </w:p>
    <w:p w14:paraId="5D5C9491" w14:textId="77777777" w:rsidR="002D5E6E" w:rsidRDefault="002D5E6E" w:rsidP="00AD12F8">
      <w:pPr>
        <w:wordWrap/>
        <w:spacing w:line="360" w:lineRule="auto"/>
        <w:jc w:val="left"/>
        <w:rPr>
          <w:rFonts w:eastAsiaTheme="minorHAnsi"/>
          <w:b/>
          <w:sz w:val="24"/>
        </w:rPr>
      </w:pPr>
    </w:p>
    <w:p w14:paraId="43BC6840" w14:textId="77777777" w:rsidR="0086200C" w:rsidRPr="00BF3F05" w:rsidRDefault="00BF3F05" w:rsidP="00BF3F05">
      <w:pPr>
        <w:wordWrap/>
        <w:spacing w:line="360" w:lineRule="auto"/>
        <w:jc w:val="left"/>
        <w:rPr>
          <w:rFonts w:eastAsiaTheme="minorHAnsi"/>
          <w:b/>
          <w:sz w:val="24"/>
        </w:rPr>
      </w:pPr>
      <w:r w:rsidRPr="00BF3F05">
        <w:rPr>
          <w:rFonts w:eastAsiaTheme="minorHAnsi"/>
          <w:b/>
          <w:sz w:val="24"/>
        </w:rPr>
        <w:t>3.</w:t>
      </w:r>
      <w:r>
        <w:rPr>
          <w:rFonts w:eastAsiaTheme="minorHAnsi"/>
          <w:b/>
          <w:sz w:val="24"/>
        </w:rPr>
        <w:t xml:space="preserve"> </w:t>
      </w:r>
      <w:r w:rsidR="00CF52E0" w:rsidRPr="00BF3F05">
        <w:rPr>
          <w:rFonts w:eastAsiaTheme="minorHAnsi"/>
          <w:b/>
          <w:sz w:val="24"/>
        </w:rPr>
        <w:t>Result</w:t>
      </w:r>
      <w:r w:rsidR="00F27CEF" w:rsidRPr="00BF3F05">
        <w:rPr>
          <w:rFonts w:eastAsiaTheme="minorHAnsi" w:hint="eastAsia"/>
          <w:b/>
          <w:sz w:val="24"/>
        </w:rPr>
        <w:t>s</w:t>
      </w:r>
      <w:r w:rsidR="00CF52E0" w:rsidRPr="00BF3F05">
        <w:rPr>
          <w:rFonts w:eastAsiaTheme="minorHAnsi"/>
          <w:b/>
          <w:sz w:val="24"/>
        </w:rPr>
        <w:t xml:space="preserve"> and Discussion</w:t>
      </w:r>
    </w:p>
    <w:p w14:paraId="2DF83678" w14:textId="77777777" w:rsidR="00BF3F05" w:rsidRPr="00BF3F05" w:rsidRDefault="00BF3F05" w:rsidP="00BF3F05"/>
    <w:p w14:paraId="264E5D8E" w14:textId="77777777" w:rsidR="00071DAD" w:rsidRDefault="00071DAD" w:rsidP="00071DAD">
      <w:pPr>
        <w:wordWrap/>
        <w:spacing w:line="360" w:lineRule="auto"/>
        <w:jc w:val="left"/>
        <w:rPr>
          <w:rFonts w:eastAsiaTheme="minorHAnsi"/>
          <w:b/>
          <w:sz w:val="24"/>
        </w:rPr>
      </w:pPr>
      <w:r>
        <w:rPr>
          <w:rFonts w:eastAsiaTheme="minorHAnsi" w:hint="eastAsia"/>
          <w:b/>
          <w:sz w:val="24"/>
        </w:rPr>
        <w:t>4</w:t>
      </w:r>
      <w:r>
        <w:rPr>
          <w:rFonts w:eastAsiaTheme="minorHAnsi"/>
          <w:b/>
          <w:sz w:val="24"/>
        </w:rPr>
        <w:t xml:space="preserve">. </w:t>
      </w:r>
      <w:r>
        <w:rPr>
          <w:rFonts w:eastAsiaTheme="minorHAnsi" w:hint="eastAsia"/>
          <w:b/>
          <w:sz w:val="24"/>
        </w:rPr>
        <w:t>Conclusion</w:t>
      </w:r>
    </w:p>
    <w:p w14:paraId="2767E0C3" w14:textId="77777777" w:rsidR="00F27CEF" w:rsidRPr="005414AE" w:rsidRDefault="00F27CEF" w:rsidP="00071DAD">
      <w:pPr>
        <w:wordWrap/>
        <w:spacing w:line="360" w:lineRule="auto"/>
        <w:jc w:val="left"/>
        <w:rPr>
          <w:rFonts w:eastAsiaTheme="minorHAnsi"/>
          <w:b/>
          <w:sz w:val="24"/>
        </w:rPr>
      </w:pPr>
    </w:p>
    <w:p w14:paraId="572659F4" w14:textId="77777777" w:rsidR="00816BBC" w:rsidRDefault="00816BBC" w:rsidP="00816BBC">
      <w:pPr>
        <w:wordWrap/>
        <w:spacing w:line="360" w:lineRule="auto"/>
        <w:jc w:val="left"/>
        <w:rPr>
          <w:rFonts w:eastAsiaTheme="minorHAnsi"/>
          <w:b/>
          <w:sz w:val="24"/>
        </w:rPr>
      </w:pPr>
      <w:r>
        <w:rPr>
          <w:rFonts w:eastAsiaTheme="minorHAnsi" w:hint="eastAsia"/>
          <w:b/>
          <w:sz w:val="24"/>
        </w:rPr>
        <w:t>5</w:t>
      </w:r>
      <w:r>
        <w:rPr>
          <w:rFonts w:eastAsiaTheme="minorHAnsi"/>
          <w:b/>
          <w:sz w:val="24"/>
        </w:rPr>
        <w:t xml:space="preserve">. </w:t>
      </w:r>
      <w:r>
        <w:rPr>
          <w:rFonts w:eastAsiaTheme="minorHAnsi" w:hint="eastAsia"/>
          <w:b/>
          <w:sz w:val="24"/>
        </w:rPr>
        <w:t>Reference</w:t>
      </w:r>
      <w:r w:rsidR="00F27CEF">
        <w:rPr>
          <w:rFonts w:eastAsiaTheme="minorHAnsi" w:hint="eastAsia"/>
          <w:b/>
          <w:sz w:val="24"/>
        </w:rPr>
        <w:t>s</w:t>
      </w:r>
    </w:p>
    <w:sectPr w:rsidR="00816BBC" w:rsidSect="00462BD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03060" w14:textId="77777777" w:rsidR="00617196" w:rsidRDefault="00617196" w:rsidP="00E42FFB">
      <w:r>
        <w:separator/>
      </w:r>
    </w:p>
  </w:endnote>
  <w:endnote w:type="continuationSeparator" w:id="0">
    <w:p w14:paraId="1FC1B4DE" w14:textId="77777777" w:rsidR="00617196" w:rsidRDefault="00617196" w:rsidP="00E42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1CB0F4" w14:textId="77777777" w:rsidR="00617196" w:rsidRDefault="00617196" w:rsidP="00E42FFB">
      <w:r>
        <w:separator/>
      </w:r>
    </w:p>
  </w:footnote>
  <w:footnote w:type="continuationSeparator" w:id="0">
    <w:p w14:paraId="39640E67" w14:textId="77777777" w:rsidR="00617196" w:rsidRDefault="00617196" w:rsidP="00E42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D5335"/>
    <w:multiLevelType w:val="hybridMultilevel"/>
    <w:tmpl w:val="3AB0C14A"/>
    <w:lvl w:ilvl="0" w:tplc="C004E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613D34"/>
    <w:multiLevelType w:val="hybridMultilevel"/>
    <w:tmpl w:val="D2F0EA00"/>
    <w:lvl w:ilvl="0" w:tplc="5FB8B0D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D4E2B36"/>
    <w:multiLevelType w:val="hybridMultilevel"/>
    <w:tmpl w:val="176AC6D8"/>
    <w:lvl w:ilvl="0" w:tplc="85301586">
      <w:start w:val="1"/>
      <w:numFmt w:val="decimal"/>
      <w:lvlText w:val="%1."/>
      <w:lvlJc w:val="left"/>
      <w:pPr>
        <w:ind w:left="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600" w:hanging="400"/>
      </w:pPr>
    </w:lvl>
    <w:lvl w:ilvl="2" w:tplc="0409001B" w:tentative="1">
      <w:start w:val="1"/>
      <w:numFmt w:val="lowerRoman"/>
      <w:lvlText w:val="%3."/>
      <w:lvlJc w:val="right"/>
      <w:pPr>
        <w:ind w:left="1000" w:hanging="400"/>
      </w:pPr>
    </w:lvl>
    <w:lvl w:ilvl="3" w:tplc="0409000F" w:tentative="1">
      <w:start w:val="1"/>
      <w:numFmt w:val="decimal"/>
      <w:lvlText w:val="%4."/>
      <w:lvlJc w:val="left"/>
      <w:pPr>
        <w:ind w:left="1400" w:hanging="400"/>
      </w:pPr>
    </w:lvl>
    <w:lvl w:ilvl="4" w:tplc="04090019" w:tentative="1">
      <w:start w:val="1"/>
      <w:numFmt w:val="upperLetter"/>
      <w:lvlText w:val="%5."/>
      <w:lvlJc w:val="left"/>
      <w:pPr>
        <w:ind w:left="1800" w:hanging="400"/>
      </w:pPr>
    </w:lvl>
    <w:lvl w:ilvl="5" w:tplc="0409001B" w:tentative="1">
      <w:start w:val="1"/>
      <w:numFmt w:val="lowerRoman"/>
      <w:lvlText w:val="%6."/>
      <w:lvlJc w:val="right"/>
      <w:pPr>
        <w:ind w:left="2200" w:hanging="400"/>
      </w:pPr>
    </w:lvl>
    <w:lvl w:ilvl="6" w:tplc="0409000F" w:tentative="1">
      <w:start w:val="1"/>
      <w:numFmt w:val="decimal"/>
      <w:lvlText w:val="%7."/>
      <w:lvlJc w:val="left"/>
      <w:pPr>
        <w:ind w:left="2600" w:hanging="400"/>
      </w:pPr>
    </w:lvl>
    <w:lvl w:ilvl="7" w:tplc="04090019" w:tentative="1">
      <w:start w:val="1"/>
      <w:numFmt w:val="upperLetter"/>
      <w:lvlText w:val="%8."/>
      <w:lvlJc w:val="left"/>
      <w:pPr>
        <w:ind w:left="3000" w:hanging="400"/>
      </w:pPr>
    </w:lvl>
    <w:lvl w:ilvl="8" w:tplc="0409001B" w:tentative="1">
      <w:start w:val="1"/>
      <w:numFmt w:val="lowerRoman"/>
      <w:lvlText w:val="%9."/>
      <w:lvlJc w:val="right"/>
      <w:pPr>
        <w:ind w:left="3400" w:hanging="400"/>
      </w:pPr>
    </w:lvl>
  </w:abstractNum>
  <w:abstractNum w:abstractNumId="3" w15:restartNumberingAfterBreak="0">
    <w:nsid w:val="43E324A3"/>
    <w:multiLevelType w:val="hybridMultilevel"/>
    <w:tmpl w:val="4EF44BAC"/>
    <w:lvl w:ilvl="0" w:tplc="F3A6D0D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6CF710EC"/>
    <w:multiLevelType w:val="hybridMultilevel"/>
    <w:tmpl w:val="A8728E20"/>
    <w:lvl w:ilvl="0" w:tplc="03845AB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72155342"/>
    <w:multiLevelType w:val="hybridMultilevel"/>
    <w:tmpl w:val="E92E2092"/>
    <w:lvl w:ilvl="0" w:tplc="369A44D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4F5"/>
    <w:rsid w:val="0000642E"/>
    <w:rsid w:val="000066D1"/>
    <w:rsid w:val="00007308"/>
    <w:rsid w:val="00011FC2"/>
    <w:rsid w:val="000226C7"/>
    <w:rsid w:val="00030422"/>
    <w:rsid w:val="000321C3"/>
    <w:rsid w:val="00051B16"/>
    <w:rsid w:val="000530DB"/>
    <w:rsid w:val="0005361F"/>
    <w:rsid w:val="00057438"/>
    <w:rsid w:val="00067A43"/>
    <w:rsid w:val="000719FB"/>
    <w:rsid w:val="00071DAD"/>
    <w:rsid w:val="0007442D"/>
    <w:rsid w:val="000809E7"/>
    <w:rsid w:val="00081EB9"/>
    <w:rsid w:val="0008724D"/>
    <w:rsid w:val="000A2FBE"/>
    <w:rsid w:val="000A468A"/>
    <w:rsid w:val="000C68F8"/>
    <w:rsid w:val="000D5DD2"/>
    <w:rsid w:val="000D5F12"/>
    <w:rsid w:val="000E25EC"/>
    <w:rsid w:val="000F0E58"/>
    <w:rsid w:val="000F4600"/>
    <w:rsid w:val="00116ED8"/>
    <w:rsid w:val="001273DE"/>
    <w:rsid w:val="00127ECE"/>
    <w:rsid w:val="00140176"/>
    <w:rsid w:val="0014484E"/>
    <w:rsid w:val="00145040"/>
    <w:rsid w:val="00157688"/>
    <w:rsid w:val="00164812"/>
    <w:rsid w:val="00165585"/>
    <w:rsid w:val="001936BA"/>
    <w:rsid w:val="001A495D"/>
    <w:rsid w:val="001B132C"/>
    <w:rsid w:val="001B4C5E"/>
    <w:rsid w:val="001C0A7D"/>
    <w:rsid w:val="001E027C"/>
    <w:rsid w:val="001F51B9"/>
    <w:rsid w:val="00204A07"/>
    <w:rsid w:val="00207515"/>
    <w:rsid w:val="00225014"/>
    <w:rsid w:val="00225C1E"/>
    <w:rsid w:val="00231366"/>
    <w:rsid w:val="0023277B"/>
    <w:rsid w:val="00242842"/>
    <w:rsid w:val="00247E5F"/>
    <w:rsid w:val="00253754"/>
    <w:rsid w:val="00254778"/>
    <w:rsid w:val="002552C8"/>
    <w:rsid w:val="002571D0"/>
    <w:rsid w:val="00262632"/>
    <w:rsid w:val="00263769"/>
    <w:rsid w:val="00270EC5"/>
    <w:rsid w:val="00286443"/>
    <w:rsid w:val="0029211D"/>
    <w:rsid w:val="002C138D"/>
    <w:rsid w:val="002C4B3E"/>
    <w:rsid w:val="002D4734"/>
    <w:rsid w:val="002D5E6E"/>
    <w:rsid w:val="002E31A7"/>
    <w:rsid w:val="002E6CF4"/>
    <w:rsid w:val="002F4A9A"/>
    <w:rsid w:val="002F5562"/>
    <w:rsid w:val="003011D6"/>
    <w:rsid w:val="003044AC"/>
    <w:rsid w:val="00313632"/>
    <w:rsid w:val="00313892"/>
    <w:rsid w:val="00317D35"/>
    <w:rsid w:val="00320FC7"/>
    <w:rsid w:val="00323263"/>
    <w:rsid w:val="003236BB"/>
    <w:rsid w:val="00332688"/>
    <w:rsid w:val="00356E26"/>
    <w:rsid w:val="00361D58"/>
    <w:rsid w:val="00371ECF"/>
    <w:rsid w:val="003801A5"/>
    <w:rsid w:val="003A13F1"/>
    <w:rsid w:val="003B589B"/>
    <w:rsid w:val="003C4BEE"/>
    <w:rsid w:val="003C64DA"/>
    <w:rsid w:val="003D3D2C"/>
    <w:rsid w:val="003D6D25"/>
    <w:rsid w:val="003F3800"/>
    <w:rsid w:val="003F4B02"/>
    <w:rsid w:val="00402155"/>
    <w:rsid w:val="00402DEA"/>
    <w:rsid w:val="00405586"/>
    <w:rsid w:val="004065D1"/>
    <w:rsid w:val="004069AC"/>
    <w:rsid w:val="00410B0A"/>
    <w:rsid w:val="00413E5E"/>
    <w:rsid w:val="00414A78"/>
    <w:rsid w:val="00446EF9"/>
    <w:rsid w:val="00452B90"/>
    <w:rsid w:val="0045423D"/>
    <w:rsid w:val="00460301"/>
    <w:rsid w:val="00462BD6"/>
    <w:rsid w:val="004637F0"/>
    <w:rsid w:val="004678B9"/>
    <w:rsid w:val="004738B4"/>
    <w:rsid w:val="00474E61"/>
    <w:rsid w:val="00490855"/>
    <w:rsid w:val="004972C8"/>
    <w:rsid w:val="004A70F5"/>
    <w:rsid w:val="004D1A69"/>
    <w:rsid w:val="004D4EE7"/>
    <w:rsid w:val="004E21D6"/>
    <w:rsid w:val="004E2A67"/>
    <w:rsid w:val="004E5ED5"/>
    <w:rsid w:val="004F01E8"/>
    <w:rsid w:val="004F1A06"/>
    <w:rsid w:val="004F236E"/>
    <w:rsid w:val="004F46D7"/>
    <w:rsid w:val="004F4785"/>
    <w:rsid w:val="00501033"/>
    <w:rsid w:val="005027E4"/>
    <w:rsid w:val="0050382C"/>
    <w:rsid w:val="00510D2C"/>
    <w:rsid w:val="00521B1E"/>
    <w:rsid w:val="00521DA8"/>
    <w:rsid w:val="00527937"/>
    <w:rsid w:val="00530BC8"/>
    <w:rsid w:val="00540A23"/>
    <w:rsid w:val="005414AE"/>
    <w:rsid w:val="005446F1"/>
    <w:rsid w:val="00544BCE"/>
    <w:rsid w:val="00545108"/>
    <w:rsid w:val="00545A13"/>
    <w:rsid w:val="00547439"/>
    <w:rsid w:val="00561717"/>
    <w:rsid w:val="00562E19"/>
    <w:rsid w:val="00570B5E"/>
    <w:rsid w:val="00577BF0"/>
    <w:rsid w:val="005A1C09"/>
    <w:rsid w:val="005B18F6"/>
    <w:rsid w:val="005D7618"/>
    <w:rsid w:val="005E27E9"/>
    <w:rsid w:val="005E7E61"/>
    <w:rsid w:val="005F3176"/>
    <w:rsid w:val="005F3729"/>
    <w:rsid w:val="00600A31"/>
    <w:rsid w:val="006076DA"/>
    <w:rsid w:val="00616C16"/>
    <w:rsid w:val="00617196"/>
    <w:rsid w:val="00620155"/>
    <w:rsid w:val="006219C2"/>
    <w:rsid w:val="00621B8F"/>
    <w:rsid w:val="006317EE"/>
    <w:rsid w:val="0064361A"/>
    <w:rsid w:val="006507A6"/>
    <w:rsid w:val="0065510C"/>
    <w:rsid w:val="00662D66"/>
    <w:rsid w:val="00667402"/>
    <w:rsid w:val="0067773D"/>
    <w:rsid w:val="00680DF0"/>
    <w:rsid w:val="0069756F"/>
    <w:rsid w:val="006A642A"/>
    <w:rsid w:val="006C29EC"/>
    <w:rsid w:val="006C36D3"/>
    <w:rsid w:val="006C3E35"/>
    <w:rsid w:val="006C681A"/>
    <w:rsid w:val="006E13ED"/>
    <w:rsid w:val="006E6B8B"/>
    <w:rsid w:val="006F40EB"/>
    <w:rsid w:val="007128A5"/>
    <w:rsid w:val="00712C37"/>
    <w:rsid w:val="00715EBC"/>
    <w:rsid w:val="0072237D"/>
    <w:rsid w:val="00722EAA"/>
    <w:rsid w:val="00734FFF"/>
    <w:rsid w:val="00741993"/>
    <w:rsid w:val="00743A44"/>
    <w:rsid w:val="0074462A"/>
    <w:rsid w:val="00751B31"/>
    <w:rsid w:val="007619BE"/>
    <w:rsid w:val="00770A8C"/>
    <w:rsid w:val="00772880"/>
    <w:rsid w:val="00774EA6"/>
    <w:rsid w:val="007766F4"/>
    <w:rsid w:val="00782C9D"/>
    <w:rsid w:val="00785340"/>
    <w:rsid w:val="007A172F"/>
    <w:rsid w:val="007A69CB"/>
    <w:rsid w:val="007C1B99"/>
    <w:rsid w:val="007C537F"/>
    <w:rsid w:val="007D24A2"/>
    <w:rsid w:val="007E42A5"/>
    <w:rsid w:val="007E6963"/>
    <w:rsid w:val="007F2092"/>
    <w:rsid w:val="00803E75"/>
    <w:rsid w:val="0081219C"/>
    <w:rsid w:val="008125E5"/>
    <w:rsid w:val="00812BD2"/>
    <w:rsid w:val="00816BBC"/>
    <w:rsid w:val="0082440C"/>
    <w:rsid w:val="00827501"/>
    <w:rsid w:val="00840970"/>
    <w:rsid w:val="008615F2"/>
    <w:rsid w:val="0086200C"/>
    <w:rsid w:val="0087090E"/>
    <w:rsid w:val="0087412C"/>
    <w:rsid w:val="00885CDB"/>
    <w:rsid w:val="00887390"/>
    <w:rsid w:val="00891538"/>
    <w:rsid w:val="00895D01"/>
    <w:rsid w:val="008A6F89"/>
    <w:rsid w:val="008B05DC"/>
    <w:rsid w:val="008C3886"/>
    <w:rsid w:val="008C6C4F"/>
    <w:rsid w:val="008E797C"/>
    <w:rsid w:val="00902CCD"/>
    <w:rsid w:val="0090656D"/>
    <w:rsid w:val="00917B60"/>
    <w:rsid w:val="009236C7"/>
    <w:rsid w:val="0095173C"/>
    <w:rsid w:val="00973141"/>
    <w:rsid w:val="009769CB"/>
    <w:rsid w:val="0099072D"/>
    <w:rsid w:val="00997EF1"/>
    <w:rsid w:val="009B2762"/>
    <w:rsid w:val="009B3DBB"/>
    <w:rsid w:val="009C2A5F"/>
    <w:rsid w:val="009E039D"/>
    <w:rsid w:val="009E12BC"/>
    <w:rsid w:val="009E1FA1"/>
    <w:rsid w:val="009F19AD"/>
    <w:rsid w:val="009F3B48"/>
    <w:rsid w:val="00A0690C"/>
    <w:rsid w:val="00A10417"/>
    <w:rsid w:val="00A123D1"/>
    <w:rsid w:val="00A1593A"/>
    <w:rsid w:val="00A15AB2"/>
    <w:rsid w:val="00A26A46"/>
    <w:rsid w:val="00A316DC"/>
    <w:rsid w:val="00A33D50"/>
    <w:rsid w:val="00A34A18"/>
    <w:rsid w:val="00A369E6"/>
    <w:rsid w:val="00A44EF1"/>
    <w:rsid w:val="00A464F5"/>
    <w:rsid w:val="00A5272E"/>
    <w:rsid w:val="00A53616"/>
    <w:rsid w:val="00A539E4"/>
    <w:rsid w:val="00A60330"/>
    <w:rsid w:val="00A60398"/>
    <w:rsid w:val="00A6107B"/>
    <w:rsid w:val="00A63B18"/>
    <w:rsid w:val="00A76667"/>
    <w:rsid w:val="00A84AC2"/>
    <w:rsid w:val="00A95DB3"/>
    <w:rsid w:val="00A977C9"/>
    <w:rsid w:val="00AA19C5"/>
    <w:rsid w:val="00AA6F1D"/>
    <w:rsid w:val="00AC0C88"/>
    <w:rsid w:val="00AD12F8"/>
    <w:rsid w:val="00AD73A0"/>
    <w:rsid w:val="00AE3715"/>
    <w:rsid w:val="00AE6BE2"/>
    <w:rsid w:val="00AE7412"/>
    <w:rsid w:val="00B055E9"/>
    <w:rsid w:val="00B114EE"/>
    <w:rsid w:val="00B136B5"/>
    <w:rsid w:val="00B21BFB"/>
    <w:rsid w:val="00B327BB"/>
    <w:rsid w:val="00B372F5"/>
    <w:rsid w:val="00B51C3F"/>
    <w:rsid w:val="00B62B3D"/>
    <w:rsid w:val="00B80D91"/>
    <w:rsid w:val="00B900DA"/>
    <w:rsid w:val="00B95684"/>
    <w:rsid w:val="00B96EB2"/>
    <w:rsid w:val="00BA3D23"/>
    <w:rsid w:val="00BA72A2"/>
    <w:rsid w:val="00BB50E5"/>
    <w:rsid w:val="00BC1622"/>
    <w:rsid w:val="00BC6EE8"/>
    <w:rsid w:val="00BC79CF"/>
    <w:rsid w:val="00BD61D3"/>
    <w:rsid w:val="00BD6AE0"/>
    <w:rsid w:val="00BF060A"/>
    <w:rsid w:val="00BF36DF"/>
    <w:rsid w:val="00BF3F05"/>
    <w:rsid w:val="00BF427D"/>
    <w:rsid w:val="00BF7537"/>
    <w:rsid w:val="00C00F2B"/>
    <w:rsid w:val="00C02BD0"/>
    <w:rsid w:val="00C10ECA"/>
    <w:rsid w:val="00C1398F"/>
    <w:rsid w:val="00C13F3B"/>
    <w:rsid w:val="00C161FE"/>
    <w:rsid w:val="00C21E24"/>
    <w:rsid w:val="00C21EEA"/>
    <w:rsid w:val="00C25D13"/>
    <w:rsid w:val="00C26F5E"/>
    <w:rsid w:val="00C27098"/>
    <w:rsid w:val="00C55392"/>
    <w:rsid w:val="00C55AF3"/>
    <w:rsid w:val="00C60B2E"/>
    <w:rsid w:val="00C61AAC"/>
    <w:rsid w:val="00C62963"/>
    <w:rsid w:val="00C67186"/>
    <w:rsid w:val="00C957E0"/>
    <w:rsid w:val="00C95F94"/>
    <w:rsid w:val="00CA0F19"/>
    <w:rsid w:val="00CB5034"/>
    <w:rsid w:val="00CC1CCD"/>
    <w:rsid w:val="00CD51CC"/>
    <w:rsid w:val="00CD76D4"/>
    <w:rsid w:val="00CE23FB"/>
    <w:rsid w:val="00CE6CA0"/>
    <w:rsid w:val="00CF0508"/>
    <w:rsid w:val="00CF0699"/>
    <w:rsid w:val="00CF07AF"/>
    <w:rsid w:val="00CF52E0"/>
    <w:rsid w:val="00D1680E"/>
    <w:rsid w:val="00D24F79"/>
    <w:rsid w:val="00D25291"/>
    <w:rsid w:val="00D331A0"/>
    <w:rsid w:val="00D33DAB"/>
    <w:rsid w:val="00D36BD2"/>
    <w:rsid w:val="00D4557A"/>
    <w:rsid w:val="00D4729E"/>
    <w:rsid w:val="00D47966"/>
    <w:rsid w:val="00D47DBC"/>
    <w:rsid w:val="00D53857"/>
    <w:rsid w:val="00D66254"/>
    <w:rsid w:val="00D6688A"/>
    <w:rsid w:val="00D756B6"/>
    <w:rsid w:val="00D77574"/>
    <w:rsid w:val="00D8764F"/>
    <w:rsid w:val="00D91F0A"/>
    <w:rsid w:val="00D926E6"/>
    <w:rsid w:val="00DA6468"/>
    <w:rsid w:val="00DB3D3E"/>
    <w:rsid w:val="00DB4298"/>
    <w:rsid w:val="00DB66DB"/>
    <w:rsid w:val="00DB6D3B"/>
    <w:rsid w:val="00DC591A"/>
    <w:rsid w:val="00DD693F"/>
    <w:rsid w:val="00DE2D24"/>
    <w:rsid w:val="00DF6B41"/>
    <w:rsid w:val="00E01D84"/>
    <w:rsid w:val="00E04B95"/>
    <w:rsid w:val="00E10750"/>
    <w:rsid w:val="00E11844"/>
    <w:rsid w:val="00E148EF"/>
    <w:rsid w:val="00E30C72"/>
    <w:rsid w:val="00E333A0"/>
    <w:rsid w:val="00E3542A"/>
    <w:rsid w:val="00E40F1F"/>
    <w:rsid w:val="00E42FFB"/>
    <w:rsid w:val="00E5087C"/>
    <w:rsid w:val="00E553D7"/>
    <w:rsid w:val="00E55FF8"/>
    <w:rsid w:val="00E561D5"/>
    <w:rsid w:val="00E711D7"/>
    <w:rsid w:val="00E83E95"/>
    <w:rsid w:val="00E95614"/>
    <w:rsid w:val="00EA4EC9"/>
    <w:rsid w:val="00EC4CFC"/>
    <w:rsid w:val="00ED00CB"/>
    <w:rsid w:val="00ED0E97"/>
    <w:rsid w:val="00ED0F5A"/>
    <w:rsid w:val="00ED39A7"/>
    <w:rsid w:val="00ED42E1"/>
    <w:rsid w:val="00ED68F8"/>
    <w:rsid w:val="00EE4D26"/>
    <w:rsid w:val="00EE57CF"/>
    <w:rsid w:val="00EF22F3"/>
    <w:rsid w:val="00F00AE4"/>
    <w:rsid w:val="00F12280"/>
    <w:rsid w:val="00F224FD"/>
    <w:rsid w:val="00F27CEF"/>
    <w:rsid w:val="00F556A7"/>
    <w:rsid w:val="00F657B9"/>
    <w:rsid w:val="00F73853"/>
    <w:rsid w:val="00F81579"/>
    <w:rsid w:val="00F83A2F"/>
    <w:rsid w:val="00F93C1B"/>
    <w:rsid w:val="00F97C29"/>
    <w:rsid w:val="00FA3E39"/>
    <w:rsid w:val="00FA70C5"/>
    <w:rsid w:val="00FB692F"/>
    <w:rsid w:val="00FB73E3"/>
    <w:rsid w:val="00FC5317"/>
    <w:rsid w:val="00FD2C93"/>
    <w:rsid w:val="00FD4537"/>
    <w:rsid w:val="00FD4DF9"/>
    <w:rsid w:val="00FF2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F47536"/>
  <w15:docId w15:val="{50BEAF09-6E3C-45B6-9614-1F366B814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64F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464F5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2F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42FFB"/>
  </w:style>
  <w:style w:type="paragraph" w:styleId="a5">
    <w:name w:val="footer"/>
    <w:basedOn w:val="a"/>
    <w:link w:val="Char0"/>
    <w:uiPriority w:val="99"/>
    <w:unhideWhenUsed/>
    <w:rsid w:val="00E42F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42FFB"/>
  </w:style>
  <w:style w:type="paragraph" w:styleId="a6">
    <w:name w:val="List Paragraph"/>
    <w:basedOn w:val="a"/>
    <w:uiPriority w:val="34"/>
    <w:qFormat/>
    <w:rsid w:val="005F3176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145040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145040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FD4537"/>
    <w:rPr>
      <w:b/>
      <w:bCs/>
      <w:szCs w:val="20"/>
    </w:rPr>
  </w:style>
  <w:style w:type="character" w:styleId="a9">
    <w:name w:val="Hyperlink"/>
    <w:basedOn w:val="a0"/>
    <w:uiPriority w:val="99"/>
    <w:unhideWhenUsed/>
    <w:rsid w:val="00A84AC2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D91F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902C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6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AppData\Local\Chemistry%20Add-in%20for%20Word\Chemistry%20Gallery\Chem4Word.dotx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ontrolsStorage xmlns="urn:schemas-microsoft-com.VSTO2008Demos.ControlsStorage">
  <Controls>AAEAAAD/////AQAAAAAAAAAMAgAAAEVDaGVtNFdvcmQuQ29yZSwgVmVyc2lvbj0xLjYuMC4wLCBDdWx0dXJlPW5ldXRyYWwsIFB1YmxpY0tleVRva2VuPW51bGwHAQAAAAABAAAAAAAAAAQgQ2hlbTRXb3JkLkNvcmUuQ29udHJvbFByb3BlcnRpZXMCAAAACw==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84D92E41-7E3F-4D97-BC43-0D6B5EE2E6F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D2E85DE-F46A-40E6-8B0A-BF8E976D3BEB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</Template>
  <TotalTime>0</TotalTime>
  <Pages>2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배세미</dc:creator>
  <cp:lastModifiedBy>USER</cp:lastModifiedBy>
  <cp:revision>2</cp:revision>
  <cp:lastPrinted>2014-11-27T08:04:00Z</cp:lastPrinted>
  <dcterms:created xsi:type="dcterms:W3CDTF">2025-10-02T01:13:00Z</dcterms:created>
  <dcterms:modified xsi:type="dcterms:W3CDTF">2025-10-02T01:13:00Z</dcterms:modified>
</cp:coreProperties>
</file>