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4F5" w:rsidRDefault="00A464F5" w:rsidP="00A464F5"/>
    <w:p w:rsidR="00A464F5" w:rsidRDefault="00A464F5" w:rsidP="00A464F5"/>
    <w:p w:rsidR="00A464F5" w:rsidRDefault="00A464F5" w:rsidP="00A464F5">
      <w:pPr>
        <w:jc w:val="center"/>
        <w:rPr>
          <w:sz w:val="52"/>
          <w:szCs w:val="52"/>
        </w:rPr>
      </w:pPr>
    </w:p>
    <w:p w:rsidR="00A464F5" w:rsidRDefault="00A464F5" w:rsidP="00A464F5">
      <w:pPr>
        <w:jc w:val="center"/>
        <w:rPr>
          <w:sz w:val="52"/>
          <w:szCs w:val="52"/>
        </w:rPr>
      </w:pPr>
      <w:bookmarkStart w:id="0" w:name="_GoBack"/>
      <w:bookmarkEnd w:id="0"/>
    </w:p>
    <w:p w:rsidR="00157688" w:rsidRDefault="00157688" w:rsidP="00A464F5">
      <w:pPr>
        <w:jc w:val="center"/>
        <w:rPr>
          <w:sz w:val="52"/>
          <w:szCs w:val="52"/>
        </w:rPr>
      </w:pPr>
    </w:p>
    <w:p w:rsidR="00A464F5" w:rsidRPr="00F27CEF" w:rsidRDefault="00F27CEF" w:rsidP="00157688">
      <w:pPr>
        <w:spacing w:line="360" w:lineRule="auto"/>
        <w:jc w:val="center"/>
        <w:rPr>
          <w:rFonts w:ascii="Times New Roman" w:eastAsiaTheme="majorHAnsi" w:hAnsi="Times New Roman" w:cs="Times New Roman"/>
          <w:b/>
          <w:sz w:val="44"/>
          <w:szCs w:val="44"/>
        </w:rPr>
      </w:pPr>
      <w:r w:rsidRPr="00F27CEF">
        <w:rPr>
          <w:rFonts w:ascii="Times New Roman" w:eastAsiaTheme="majorHAnsi" w:hAnsi="Times New Roman" w:cs="Times New Roman"/>
          <w:b/>
          <w:sz w:val="36"/>
          <w:szCs w:val="36"/>
        </w:rPr>
        <w:t xml:space="preserve"> </w:t>
      </w:r>
      <w:r w:rsidRPr="00F27CEF">
        <w:rPr>
          <w:rFonts w:ascii="Times New Roman" w:eastAsiaTheme="majorHAnsi" w:hAnsi="Times New Roman" w:cs="Times New Roman"/>
          <w:b/>
          <w:sz w:val="44"/>
          <w:szCs w:val="44"/>
        </w:rPr>
        <w:t>Ο Ο Ο Ο Ο Ο Ο</w:t>
      </w:r>
      <w:r w:rsidR="00DB6D3B" w:rsidRPr="00F27CEF">
        <w:rPr>
          <w:rFonts w:ascii="Times New Roman" w:eastAsiaTheme="majorHAnsi" w:hAnsiTheme="majorHAnsi" w:cs="Times New Roman"/>
          <w:b/>
          <w:sz w:val="44"/>
          <w:szCs w:val="44"/>
        </w:rPr>
        <w:t>에</w:t>
      </w:r>
      <w:r w:rsidR="00DB6D3B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r w:rsidR="00DB6D3B" w:rsidRPr="00F27CEF">
        <w:rPr>
          <w:rFonts w:ascii="Times New Roman" w:eastAsiaTheme="majorHAnsi" w:hAnsiTheme="majorHAnsi" w:cs="Times New Roman"/>
          <w:b/>
          <w:sz w:val="44"/>
          <w:szCs w:val="44"/>
        </w:rPr>
        <w:t>관한</w:t>
      </w:r>
      <w:r w:rsidR="00DB6D3B" w:rsidRPr="00F27CEF">
        <w:rPr>
          <w:rFonts w:ascii="Times New Roman" w:eastAsiaTheme="majorHAnsi" w:hAnsi="Times New Roman" w:cs="Times New Roman"/>
          <w:b/>
          <w:sz w:val="44"/>
          <w:szCs w:val="44"/>
        </w:rPr>
        <w:t xml:space="preserve"> </w:t>
      </w:r>
      <w:r w:rsidR="00A464F5" w:rsidRPr="00F27CEF">
        <w:rPr>
          <w:rFonts w:ascii="Times New Roman" w:eastAsiaTheme="majorHAnsi" w:hAnsiTheme="majorHAnsi" w:cs="Times New Roman"/>
          <w:b/>
          <w:sz w:val="44"/>
          <w:szCs w:val="44"/>
        </w:rPr>
        <w:t>연구</w:t>
      </w:r>
    </w:p>
    <w:p w:rsidR="00A464F5" w:rsidRPr="00F27CEF" w:rsidRDefault="00157688" w:rsidP="00157688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27CEF">
        <w:rPr>
          <w:rFonts w:ascii="Times New Roman" w:hAnsi="Times New Roman" w:cs="Times New Roman"/>
          <w:b/>
          <w:sz w:val="44"/>
          <w:szCs w:val="44"/>
        </w:rPr>
        <w:t>(</w:t>
      </w:r>
      <w:r w:rsidR="00F27CEF" w:rsidRPr="00F27CEF">
        <w:rPr>
          <w:rFonts w:ascii="Times New Roman" w:hAnsi="Times New Roman" w:cs="Times New Roman"/>
          <w:b/>
          <w:sz w:val="44"/>
          <w:szCs w:val="44"/>
        </w:rPr>
        <w:t xml:space="preserve">A study of </w:t>
      </w:r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 Ο Ο Ο Ο Ο Ο</w:t>
      </w:r>
      <w:r w:rsidRPr="00F27CEF">
        <w:rPr>
          <w:rFonts w:ascii="Times New Roman" w:hAnsi="Times New Roman" w:cs="Times New Roman"/>
          <w:b/>
          <w:sz w:val="44"/>
          <w:szCs w:val="44"/>
        </w:rPr>
        <w:t>)</w:t>
      </w:r>
    </w:p>
    <w:p w:rsidR="00A464F5" w:rsidRDefault="00A464F5" w:rsidP="00A464F5">
      <w:pPr>
        <w:jc w:val="center"/>
        <w:rPr>
          <w:sz w:val="52"/>
          <w:szCs w:val="52"/>
        </w:rPr>
      </w:pPr>
    </w:p>
    <w:p w:rsidR="00157688" w:rsidRDefault="00157688" w:rsidP="00A464F5">
      <w:pPr>
        <w:jc w:val="center"/>
        <w:rPr>
          <w:sz w:val="52"/>
          <w:szCs w:val="52"/>
        </w:rPr>
      </w:pPr>
    </w:p>
    <w:p w:rsidR="00A464F5" w:rsidRDefault="00A464F5" w:rsidP="00A464F5">
      <w:pPr>
        <w:jc w:val="center"/>
        <w:rPr>
          <w:sz w:val="52"/>
          <w:szCs w:val="52"/>
        </w:rPr>
      </w:pPr>
    </w:p>
    <w:p w:rsidR="00A464F5" w:rsidRDefault="00A464F5" w:rsidP="00A464F5">
      <w:pPr>
        <w:jc w:val="center"/>
        <w:rPr>
          <w:sz w:val="52"/>
          <w:szCs w:val="52"/>
        </w:rPr>
      </w:pPr>
    </w:p>
    <w:p w:rsidR="001B132C" w:rsidRDefault="001B132C" w:rsidP="00A464F5">
      <w:pPr>
        <w:jc w:val="center"/>
        <w:rPr>
          <w:sz w:val="52"/>
          <w:szCs w:val="52"/>
        </w:rPr>
      </w:pPr>
    </w:p>
    <w:p w:rsidR="00782C9D" w:rsidRPr="00F27CEF" w:rsidRDefault="00F27CEF" w:rsidP="00782C9D">
      <w:pPr>
        <w:spacing w:line="360" w:lineRule="auto"/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F27CEF">
        <w:rPr>
          <w:rFonts w:asciiTheme="majorHAnsi" w:eastAsiaTheme="majorHAnsi" w:hAnsiTheme="majorHAnsi" w:hint="eastAsia"/>
          <w:b/>
          <w:sz w:val="44"/>
          <w:szCs w:val="44"/>
        </w:rPr>
        <w:t>동국대학교 화학과</w:t>
      </w:r>
    </w:p>
    <w:p w:rsidR="00AE3715" w:rsidRDefault="00AE3715" w:rsidP="00782C9D">
      <w:pPr>
        <w:spacing w:line="360" w:lineRule="auto"/>
        <w:jc w:val="center"/>
        <w:rPr>
          <w:rFonts w:asciiTheme="majorHAnsi" w:eastAsiaTheme="majorHAnsi" w:hAnsiTheme="majorHAnsi"/>
          <w:b/>
          <w:sz w:val="44"/>
          <w:szCs w:val="44"/>
        </w:rPr>
      </w:pPr>
      <w:r>
        <w:rPr>
          <w:rFonts w:asciiTheme="majorHAnsi" w:eastAsiaTheme="majorHAnsi" w:hAnsiTheme="majorHAnsi" w:hint="eastAsia"/>
          <w:b/>
          <w:sz w:val="44"/>
          <w:szCs w:val="44"/>
        </w:rPr>
        <w:t>지도교수:</w:t>
      </w:r>
      <w:r>
        <w:rPr>
          <w:rFonts w:asciiTheme="majorHAnsi" w:eastAsiaTheme="majorHAnsi" w:hAnsiTheme="majorHAnsi"/>
          <w:b/>
          <w:sz w:val="44"/>
          <w:szCs w:val="44"/>
        </w:rPr>
        <w:t xml:space="preserve"> </w:t>
      </w:r>
      <w:r w:rsidR="00F27CEF" w:rsidRPr="00F27CEF">
        <w:rPr>
          <w:rFonts w:ascii="Times New Roman" w:eastAsiaTheme="majorHAnsi" w:hAnsi="Times New Roman" w:cs="Times New Roman"/>
          <w:b/>
          <w:sz w:val="44"/>
          <w:szCs w:val="44"/>
        </w:rPr>
        <w:t>Ο Ο Ο</w:t>
      </w:r>
      <w:r>
        <w:rPr>
          <w:rFonts w:asciiTheme="majorHAnsi" w:eastAsiaTheme="majorHAnsi" w:hAnsiTheme="majorHAnsi"/>
          <w:b/>
          <w:sz w:val="44"/>
          <w:szCs w:val="44"/>
        </w:rPr>
        <w:t xml:space="preserve"> (</w:t>
      </w:r>
      <w:r>
        <w:rPr>
          <w:rFonts w:asciiTheme="majorHAnsi" w:eastAsiaTheme="majorHAnsi" w:hAnsiTheme="majorHAnsi" w:hint="eastAsia"/>
          <w:b/>
          <w:sz w:val="44"/>
          <w:szCs w:val="44"/>
        </w:rPr>
        <w:t>인)</w:t>
      </w:r>
    </w:p>
    <w:p w:rsidR="00A464F5" w:rsidRPr="00C13F3B" w:rsidRDefault="00F27CEF" w:rsidP="00782C9D">
      <w:pPr>
        <w:spacing w:line="360" w:lineRule="auto"/>
        <w:jc w:val="center"/>
        <w:rPr>
          <w:rFonts w:ascii="Times New Roman" w:eastAsiaTheme="majorHAnsi" w:hAnsi="Times New Roman" w:cs="Times New Roman"/>
          <w:b/>
          <w:sz w:val="44"/>
          <w:szCs w:val="44"/>
          <w:u w:val="single"/>
        </w:rPr>
      </w:pPr>
      <w:r>
        <w:rPr>
          <w:rFonts w:asciiTheme="majorHAnsi" w:eastAsiaTheme="majorHAnsi" w:hAnsiTheme="majorHAnsi" w:hint="eastAsia"/>
          <w:b/>
          <w:sz w:val="44"/>
          <w:szCs w:val="44"/>
        </w:rPr>
        <w:t>20</w:t>
      </w:r>
      <w:r w:rsidR="00C95F94">
        <w:rPr>
          <w:rFonts w:asciiTheme="majorHAnsi" w:eastAsiaTheme="majorHAnsi" w:hAnsiTheme="majorHAnsi"/>
          <w:b/>
          <w:sz w:val="44"/>
          <w:szCs w:val="44"/>
        </w:rPr>
        <w:t>24</w:t>
      </w:r>
      <w:r>
        <w:rPr>
          <w:rFonts w:asciiTheme="majorHAnsi" w:eastAsiaTheme="majorHAnsi" w:hAnsiTheme="majorHAnsi" w:hint="eastAsia"/>
          <w:b/>
          <w:sz w:val="44"/>
          <w:szCs w:val="44"/>
        </w:rPr>
        <w:t>.</w:t>
      </w:r>
      <w:r w:rsidR="004D1A69">
        <w:rPr>
          <w:rFonts w:asciiTheme="majorHAnsi" w:eastAsiaTheme="majorHAnsi" w:hAnsiTheme="majorHAnsi"/>
          <w:b/>
          <w:sz w:val="44"/>
          <w:szCs w:val="44"/>
        </w:rPr>
        <w:t xml:space="preserve"> 00. 00.</w:t>
      </w:r>
      <w:r w:rsidR="00D24F79">
        <w:rPr>
          <w:rFonts w:asciiTheme="majorHAnsi" w:eastAsiaTheme="majorHAnsi" w:hAnsiTheme="majorHAnsi"/>
          <w:b/>
          <w:sz w:val="44"/>
          <w:szCs w:val="44"/>
        </w:rPr>
        <w:t xml:space="preserve"> </w:t>
      </w:r>
      <w:r w:rsidR="00C13F3B">
        <w:rPr>
          <w:rFonts w:asciiTheme="majorHAnsi" w:eastAsiaTheme="majorHAnsi" w:hAnsiTheme="majorHAnsi" w:hint="eastAsia"/>
          <w:b/>
          <w:sz w:val="44"/>
          <w:szCs w:val="44"/>
        </w:rPr>
        <w:t xml:space="preserve">성명 </w:t>
      </w:r>
      <w:r w:rsidR="00C13F3B">
        <w:rPr>
          <w:rFonts w:asciiTheme="majorHAnsi" w:eastAsiaTheme="majorHAnsi" w:hAnsiTheme="majorHAnsi" w:hint="eastAsia"/>
          <w:b/>
          <w:sz w:val="44"/>
          <w:szCs w:val="44"/>
          <w:u w:val="single"/>
        </w:rPr>
        <w:t xml:space="preserve">         </w:t>
      </w:r>
    </w:p>
    <w:p w:rsidR="00157688" w:rsidRPr="00157688" w:rsidRDefault="0082440C" w:rsidP="00157688">
      <w:pPr>
        <w:spacing w:line="360" w:lineRule="auto"/>
        <w:jc w:val="center"/>
        <w:rPr>
          <w:b/>
          <w:sz w:val="24"/>
          <w:szCs w:val="24"/>
        </w:rPr>
      </w:pPr>
      <w:r w:rsidRPr="00157688">
        <w:rPr>
          <w:rFonts w:hint="eastAsia"/>
          <w:b/>
          <w:sz w:val="24"/>
          <w:szCs w:val="24"/>
        </w:rPr>
        <w:t xml:space="preserve"> </w:t>
      </w:r>
    </w:p>
    <w:p w:rsidR="00A464F5" w:rsidRDefault="00A464F5" w:rsidP="005414AE">
      <w:pPr>
        <w:wordWrap/>
        <w:spacing w:line="360" w:lineRule="auto"/>
        <w:rPr>
          <w:rFonts w:asciiTheme="minorEastAsia" w:hAnsiTheme="minorEastAsia"/>
          <w:b/>
          <w:sz w:val="22"/>
        </w:rPr>
      </w:pPr>
      <w:r w:rsidRPr="00E42FFB">
        <w:rPr>
          <w:rFonts w:asciiTheme="minorEastAsia" w:hAnsiTheme="minorEastAsia"/>
          <w:b/>
          <w:sz w:val="22"/>
        </w:rPr>
        <w:lastRenderedPageBreak/>
        <w:t>Abstract</w:t>
      </w:r>
    </w:p>
    <w:p w:rsidR="00F27CEF" w:rsidRPr="00E42FFB" w:rsidRDefault="00F27CEF" w:rsidP="005414AE">
      <w:pPr>
        <w:wordWrap/>
        <w:spacing w:line="360" w:lineRule="auto"/>
        <w:rPr>
          <w:rFonts w:asciiTheme="minorEastAsia" w:hAnsiTheme="minorEastAsia"/>
          <w:b/>
          <w:sz w:val="22"/>
        </w:rPr>
      </w:pPr>
    </w:p>
    <w:p w:rsidR="005F3176" w:rsidRPr="002D4734" w:rsidRDefault="00770A8C" w:rsidP="002D4734">
      <w:pPr>
        <w:pStyle w:val="a6"/>
        <w:numPr>
          <w:ilvl w:val="0"/>
          <w:numId w:val="2"/>
        </w:numPr>
        <w:wordWrap/>
        <w:spacing w:line="360" w:lineRule="auto"/>
        <w:ind w:leftChars="0" w:left="357" w:hanging="357"/>
        <w:jc w:val="left"/>
        <w:rPr>
          <w:rFonts w:asciiTheme="minorEastAsia" w:hAnsiTheme="minorEastAsia"/>
          <w:b/>
          <w:sz w:val="24"/>
        </w:rPr>
      </w:pPr>
      <w:r w:rsidRPr="002D4734">
        <w:rPr>
          <w:rFonts w:asciiTheme="minorEastAsia" w:hAnsiTheme="minorEastAsia"/>
          <w:b/>
          <w:sz w:val="24"/>
        </w:rPr>
        <w:t>Introduction</w:t>
      </w:r>
    </w:p>
    <w:p w:rsidR="00F00AE4" w:rsidRDefault="00F00AE4" w:rsidP="005A1C09">
      <w:pPr>
        <w:wordWrap/>
        <w:spacing w:line="360" w:lineRule="auto"/>
        <w:rPr>
          <w:rFonts w:asciiTheme="minorEastAsia" w:hAnsiTheme="minorEastAsia"/>
          <w:szCs w:val="20"/>
        </w:rPr>
      </w:pPr>
    </w:p>
    <w:p w:rsidR="008E797C" w:rsidRPr="008E797C" w:rsidRDefault="00F27CEF" w:rsidP="005414AE">
      <w:pPr>
        <w:pStyle w:val="a6"/>
        <w:numPr>
          <w:ilvl w:val="0"/>
          <w:numId w:val="2"/>
        </w:numPr>
        <w:wordWrap/>
        <w:spacing w:line="360" w:lineRule="auto"/>
        <w:ind w:leftChars="0" w:left="357" w:hanging="357"/>
        <w:jc w:val="left"/>
        <w:rPr>
          <w:rFonts w:eastAsiaTheme="minorHAnsi"/>
          <w:b/>
          <w:sz w:val="24"/>
        </w:rPr>
      </w:pPr>
      <w:r>
        <w:rPr>
          <w:rFonts w:eastAsiaTheme="minorHAnsi" w:hint="eastAsia"/>
          <w:b/>
          <w:sz w:val="24"/>
        </w:rPr>
        <w:t>Experimental</w:t>
      </w:r>
    </w:p>
    <w:p w:rsidR="002D5E6E" w:rsidRDefault="002D5E6E" w:rsidP="00AD12F8">
      <w:pPr>
        <w:wordWrap/>
        <w:spacing w:line="360" w:lineRule="auto"/>
        <w:jc w:val="left"/>
        <w:rPr>
          <w:rFonts w:eastAsiaTheme="minorHAnsi"/>
          <w:b/>
          <w:sz w:val="24"/>
        </w:rPr>
      </w:pPr>
    </w:p>
    <w:p w:rsidR="0086200C" w:rsidRPr="00BF3F05" w:rsidRDefault="00BF3F05" w:rsidP="00BF3F05">
      <w:pPr>
        <w:wordWrap/>
        <w:spacing w:line="360" w:lineRule="auto"/>
        <w:jc w:val="left"/>
        <w:rPr>
          <w:rFonts w:eastAsiaTheme="minorHAnsi"/>
          <w:b/>
          <w:sz w:val="24"/>
        </w:rPr>
      </w:pPr>
      <w:r w:rsidRPr="00BF3F05">
        <w:rPr>
          <w:rFonts w:eastAsiaTheme="minorHAnsi"/>
          <w:b/>
          <w:sz w:val="24"/>
        </w:rPr>
        <w:t>3.</w:t>
      </w:r>
      <w:r>
        <w:rPr>
          <w:rFonts w:eastAsiaTheme="minorHAnsi"/>
          <w:b/>
          <w:sz w:val="24"/>
        </w:rPr>
        <w:t xml:space="preserve"> </w:t>
      </w:r>
      <w:r w:rsidR="00CF52E0" w:rsidRPr="00BF3F05">
        <w:rPr>
          <w:rFonts w:eastAsiaTheme="minorHAnsi"/>
          <w:b/>
          <w:sz w:val="24"/>
        </w:rPr>
        <w:t>Result</w:t>
      </w:r>
      <w:r w:rsidR="00F27CEF" w:rsidRPr="00BF3F05">
        <w:rPr>
          <w:rFonts w:eastAsiaTheme="minorHAnsi" w:hint="eastAsia"/>
          <w:b/>
          <w:sz w:val="24"/>
        </w:rPr>
        <w:t>s</w:t>
      </w:r>
      <w:r w:rsidR="00CF52E0" w:rsidRPr="00BF3F05">
        <w:rPr>
          <w:rFonts w:eastAsiaTheme="minorHAnsi"/>
          <w:b/>
          <w:sz w:val="24"/>
        </w:rPr>
        <w:t xml:space="preserve"> and Discussion</w:t>
      </w:r>
    </w:p>
    <w:p w:rsidR="00BF3F05" w:rsidRPr="00BF3F05" w:rsidRDefault="00BF3F05" w:rsidP="00BF3F05"/>
    <w:p w:rsidR="00071DAD" w:rsidRDefault="00071DAD" w:rsidP="00071DAD">
      <w:pPr>
        <w:wordWrap/>
        <w:spacing w:line="360" w:lineRule="auto"/>
        <w:jc w:val="left"/>
        <w:rPr>
          <w:rFonts w:eastAsiaTheme="minorHAnsi"/>
          <w:b/>
          <w:sz w:val="24"/>
        </w:rPr>
      </w:pPr>
      <w:r>
        <w:rPr>
          <w:rFonts w:eastAsiaTheme="minorHAnsi" w:hint="eastAsia"/>
          <w:b/>
          <w:sz w:val="24"/>
        </w:rPr>
        <w:t>4</w:t>
      </w:r>
      <w:r>
        <w:rPr>
          <w:rFonts w:eastAsiaTheme="minorHAnsi"/>
          <w:b/>
          <w:sz w:val="24"/>
        </w:rPr>
        <w:t xml:space="preserve">. </w:t>
      </w:r>
      <w:r>
        <w:rPr>
          <w:rFonts w:eastAsiaTheme="minorHAnsi" w:hint="eastAsia"/>
          <w:b/>
          <w:sz w:val="24"/>
        </w:rPr>
        <w:t>Conclusion</w:t>
      </w:r>
    </w:p>
    <w:p w:rsidR="00F27CEF" w:rsidRPr="005414AE" w:rsidRDefault="00F27CEF" w:rsidP="00071DAD">
      <w:pPr>
        <w:wordWrap/>
        <w:spacing w:line="360" w:lineRule="auto"/>
        <w:jc w:val="left"/>
        <w:rPr>
          <w:rFonts w:eastAsiaTheme="minorHAnsi"/>
          <w:b/>
          <w:sz w:val="24"/>
        </w:rPr>
      </w:pPr>
    </w:p>
    <w:p w:rsidR="00816BBC" w:rsidRDefault="00816BBC" w:rsidP="00816BBC">
      <w:pPr>
        <w:wordWrap/>
        <w:spacing w:line="360" w:lineRule="auto"/>
        <w:jc w:val="left"/>
        <w:rPr>
          <w:rFonts w:eastAsiaTheme="minorHAnsi"/>
          <w:b/>
          <w:sz w:val="24"/>
        </w:rPr>
      </w:pPr>
      <w:r>
        <w:rPr>
          <w:rFonts w:eastAsiaTheme="minorHAnsi" w:hint="eastAsia"/>
          <w:b/>
          <w:sz w:val="24"/>
        </w:rPr>
        <w:t>5</w:t>
      </w:r>
      <w:r>
        <w:rPr>
          <w:rFonts w:eastAsiaTheme="minorHAnsi"/>
          <w:b/>
          <w:sz w:val="24"/>
        </w:rPr>
        <w:t xml:space="preserve">. </w:t>
      </w:r>
      <w:r>
        <w:rPr>
          <w:rFonts w:eastAsiaTheme="minorHAnsi" w:hint="eastAsia"/>
          <w:b/>
          <w:sz w:val="24"/>
        </w:rPr>
        <w:t>Reference</w:t>
      </w:r>
      <w:r w:rsidR="00F27CEF">
        <w:rPr>
          <w:rFonts w:eastAsiaTheme="minorHAnsi" w:hint="eastAsia"/>
          <w:b/>
          <w:sz w:val="24"/>
        </w:rPr>
        <w:t>s</w:t>
      </w:r>
    </w:p>
    <w:sectPr w:rsidR="00816BBC" w:rsidSect="00462B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6B5" w:rsidRDefault="00B136B5" w:rsidP="00E42FFB">
      <w:r>
        <w:separator/>
      </w:r>
    </w:p>
  </w:endnote>
  <w:endnote w:type="continuationSeparator" w:id="0">
    <w:p w:rsidR="00B136B5" w:rsidRDefault="00B136B5" w:rsidP="00E4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6B5" w:rsidRDefault="00B136B5" w:rsidP="00E42FFB">
      <w:r>
        <w:separator/>
      </w:r>
    </w:p>
  </w:footnote>
  <w:footnote w:type="continuationSeparator" w:id="0">
    <w:p w:rsidR="00B136B5" w:rsidRDefault="00B136B5" w:rsidP="00E4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D5335"/>
    <w:multiLevelType w:val="hybridMultilevel"/>
    <w:tmpl w:val="3AB0C14A"/>
    <w:lvl w:ilvl="0" w:tplc="C004E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613D34"/>
    <w:multiLevelType w:val="hybridMultilevel"/>
    <w:tmpl w:val="D2F0EA00"/>
    <w:lvl w:ilvl="0" w:tplc="5FB8B0D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D4E2B36"/>
    <w:multiLevelType w:val="hybridMultilevel"/>
    <w:tmpl w:val="176AC6D8"/>
    <w:lvl w:ilvl="0" w:tplc="85301586">
      <w:start w:val="1"/>
      <w:numFmt w:val="decimal"/>
      <w:lvlText w:val="%1."/>
      <w:lvlJc w:val="left"/>
      <w:pPr>
        <w:ind w:left="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600" w:hanging="400"/>
      </w:pPr>
    </w:lvl>
    <w:lvl w:ilvl="2" w:tplc="0409001B" w:tentative="1">
      <w:start w:val="1"/>
      <w:numFmt w:val="lowerRoman"/>
      <w:lvlText w:val="%3."/>
      <w:lvlJc w:val="right"/>
      <w:pPr>
        <w:ind w:left="1000" w:hanging="400"/>
      </w:pPr>
    </w:lvl>
    <w:lvl w:ilvl="3" w:tplc="0409000F" w:tentative="1">
      <w:start w:val="1"/>
      <w:numFmt w:val="decimal"/>
      <w:lvlText w:val="%4."/>
      <w:lvlJc w:val="left"/>
      <w:pPr>
        <w:ind w:left="1400" w:hanging="400"/>
      </w:pPr>
    </w:lvl>
    <w:lvl w:ilvl="4" w:tplc="04090019" w:tentative="1">
      <w:start w:val="1"/>
      <w:numFmt w:val="upperLetter"/>
      <w:lvlText w:val="%5."/>
      <w:lvlJc w:val="left"/>
      <w:pPr>
        <w:ind w:left="1800" w:hanging="400"/>
      </w:pPr>
    </w:lvl>
    <w:lvl w:ilvl="5" w:tplc="0409001B" w:tentative="1">
      <w:start w:val="1"/>
      <w:numFmt w:val="lowerRoman"/>
      <w:lvlText w:val="%6."/>
      <w:lvlJc w:val="right"/>
      <w:pPr>
        <w:ind w:left="2200" w:hanging="400"/>
      </w:pPr>
    </w:lvl>
    <w:lvl w:ilvl="6" w:tplc="0409000F" w:tentative="1">
      <w:start w:val="1"/>
      <w:numFmt w:val="decimal"/>
      <w:lvlText w:val="%7."/>
      <w:lvlJc w:val="left"/>
      <w:pPr>
        <w:ind w:left="2600" w:hanging="400"/>
      </w:pPr>
    </w:lvl>
    <w:lvl w:ilvl="7" w:tplc="04090019" w:tentative="1">
      <w:start w:val="1"/>
      <w:numFmt w:val="upperLetter"/>
      <w:lvlText w:val="%8."/>
      <w:lvlJc w:val="left"/>
      <w:pPr>
        <w:ind w:left="3000" w:hanging="400"/>
      </w:pPr>
    </w:lvl>
    <w:lvl w:ilvl="8" w:tplc="0409001B" w:tentative="1">
      <w:start w:val="1"/>
      <w:numFmt w:val="lowerRoman"/>
      <w:lvlText w:val="%9."/>
      <w:lvlJc w:val="right"/>
      <w:pPr>
        <w:ind w:left="3400" w:hanging="400"/>
      </w:pPr>
    </w:lvl>
  </w:abstractNum>
  <w:abstractNum w:abstractNumId="3" w15:restartNumberingAfterBreak="0">
    <w:nsid w:val="43E324A3"/>
    <w:multiLevelType w:val="hybridMultilevel"/>
    <w:tmpl w:val="4EF44BAC"/>
    <w:lvl w:ilvl="0" w:tplc="F3A6D0D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CF710EC"/>
    <w:multiLevelType w:val="hybridMultilevel"/>
    <w:tmpl w:val="A8728E20"/>
    <w:lvl w:ilvl="0" w:tplc="03845AB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72155342"/>
    <w:multiLevelType w:val="hybridMultilevel"/>
    <w:tmpl w:val="E92E2092"/>
    <w:lvl w:ilvl="0" w:tplc="369A44D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4F5"/>
    <w:rsid w:val="0000642E"/>
    <w:rsid w:val="000066D1"/>
    <w:rsid w:val="00007308"/>
    <w:rsid w:val="00011FC2"/>
    <w:rsid w:val="000226C7"/>
    <w:rsid w:val="00030422"/>
    <w:rsid w:val="000321C3"/>
    <w:rsid w:val="00051B16"/>
    <w:rsid w:val="000530DB"/>
    <w:rsid w:val="0005361F"/>
    <w:rsid w:val="00057438"/>
    <w:rsid w:val="00067A43"/>
    <w:rsid w:val="000719FB"/>
    <w:rsid w:val="00071DAD"/>
    <w:rsid w:val="0007442D"/>
    <w:rsid w:val="000809E7"/>
    <w:rsid w:val="00081EB9"/>
    <w:rsid w:val="0008724D"/>
    <w:rsid w:val="000A2FBE"/>
    <w:rsid w:val="000A468A"/>
    <w:rsid w:val="000C68F8"/>
    <w:rsid w:val="000D5DD2"/>
    <w:rsid w:val="000D5F12"/>
    <w:rsid w:val="000E25EC"/>
    <w:rsid w:val="000F0E58"/>
    <w:rsid w:val="000F4600"/>
    <w:rsid w:val="00116ED8"/>
    <w:rsid w:val="001273DE"/>
    <w:rsid w:val="00127ECE"/>
    <w:rsid w:val="00140176"/>
    <w:rsid w:val="0014484E"/>
    <w:rsid w:val="00145040"/>
    <w:rsid w:val="00157688"/>
    <w:rsid w:val="00164812"/>
    <w:rsid w:val="00165585"/>
    <w:rsid w:val="001936BA"/>
    <w:rsid w:val="001A495D"/>
    <w:rsid w:val="001B132C"/>
    <w:rsid w:val="001B4C5E"/>
    <w:rsid w:val="001C0A7D"/>
    <w:rsid w:val="001E027C"/>
    <w:rsid w:val="001F51B9"/>
    <w:rsid w:val="00204A07"/>
    <w:rsid w:val="00207515"/>
    <w:rsid w:val="00225014"/>
    <w:rsid w:val="00225C1E"/>
    <w:rsid w:val="00231366"/>
    <w:rsid w:val="0023277B"/>
    <w:rsid w:val="00242842"/>
    <w:rsid w:val="00247E5F"/>
    <w:rsid w:val="00253754"/>
    <w:rsid w:val="00254778"/>
    <w:rsid w:val="002552C8"/>
    <w:rsid w:val="002571D0"/>
    <w:rsid w:val="00262632"/>
    <w:rsid w:val="00263769"/>
    <w:rsid w:val="00270EC5"/>
    <w:rsid w:val="00286443"/>
    <w:rsid w:val="0029211D"/>
    <w:rsid w:val="002C138D"/>
    <w:rsid w:val="002C4B3E"/>
    <w:rsid w:val="002D4734"/>
    <w:rsid w:val="002D5E6E"/>
    <w:rsid w:val="002E31A7"/>
    <w:rsid w:val="002E6CF4"/>
    <w:rsid w:val="002F4A9A"/>
    <w:rsid w:val="002F5562"/>
    <w:rsid w:val="003011D6"/>
    <w:rsid w:val="003044AC"/>
    <w:rsid w:val="00313632"/>
    <w:rsid w:val="00313892"/>
    <w:rsid w:val="00317D35"/>
    <w:rsid w:val="00320FC7"/>
    <w:rsid w:val="00323263"/>
    <w:rsid w:val="003236BB"/>
    <w:rsid w:val="00332688"/>
    <w:rsid w:val="00356E26"/>
    <w:rsid w:val="00361D58"/>
    <w:rsid w:val="00371ECF"/>
    <w:rsid w:val="003801A5"/>
    <w:rsid w:val="003A13F1"/>
    <w:rsid w:val="003B589B"/>
    <w:rsid w:val="003C4BEE"/>
    <w:rsid w:val="003C64DA"/>
    <w:rsid w:val="003D3D2C"/>
    <w:rsid w:val="003D6D25"/>
    <w:rsid w:val="003F3800"/>
    <w:rsid w:val="003F4B02"/>
    <w:rsid w:val="00402155"/>
    <w:rsid w:val="00402DEA"/>
    <w:rsid w:val="00405586"/>
    <w:rsid w:val="004065D1"/>
    <w:rsid w:val="004069AC"/>
    <w:rsid w:val="00410B0A"/>
    <w:rsid w:val="00413E5E"/>
    <w:rsid w:val="00414A78"/>
    <w:rsid w:val="00446EF9"/>
    <w:rsid w:val="00452B90"/>
    <w:rsid w:val="0045423D"/>
    <w:rsid w:val="00460301"/>
    <w:rsid w:val="00462BD6"/>
    <w:rsid w:val="004637F0"/>
    <w:rsid w:val="004678B9"/>
    <w:rsid w:val="004738B4"/>
    <w:rsid w:val="00474E61"/>
    <w:rsid w:val="00490855"/>
    <w:rsid w:val="004972C8"/>
    <w:rsid w:val="004A70F5"/>
    <w:rsid w:val="004D1A69"/>
    <w:rsid w:val="004D4EE7"/>
    <w:rsid w:val="004E21D6"/>
    <w:rsid w:val="004E2A67"/>
    <w:rsid w:val="004E5ED5"/>
    <w:rsid w:val="004F01E8"/>
    <w:rsid w:val="004F1A06"/>
    <w:rsid w:val="004F236E"/>
    <w:rsid w:val="004F46D7"/>
    <w:rsid w:val="004F4785"/>
    <w:rsid w:val="00501033"/>
    <w:rsid w:val="005027E4"/>
    <w:rsid w:val="0050382C"/>
    <w:rsid w:val="00510D2C"/>
    <w:rsid w:val="00521B1E"/>
    <w:rsid w:val="00521DA8"/>
    <w:rsid w:val="00527937"/>
    <w:rsid w:val="00530BC8"/>
    <w:rsid w:val="00540A23"/>
    <w:rsid w:val="005414AE"/>
    <w:rsid w:val="005446F1"/>
    <w:rsid w:val="00544BCE"/>
    <w:rsid w:val="00545108"/>
    <w:rsid w:val="00545A13"/>
    <w:rsid w:val="00547439"/>
    <w:rsid w:val="00561717"/>
    <w:rsid w:val="00562E19"/>
    <w:rsid w:val="00570B5E"/>
    <w:rsid w:val="00577BF0"/>
    <w:rsid w:val="005A1C09"/>
    <w:rsid w:val="005B18F6"/>
    <w:rsid w:val="005D7618"/>
    <w:rsid w:val="005E27E9"/>
    <w:rsid w:val="005E7E61"/>
    <w:rsid w:val="005F3176"/>
    <w:rsid w:val="005F3729"/>
    <w:rsid w:val="00600A31"/>
    <w:rsid w:val="006076DA"/>
    <w:rsid w:val="00616C16"/>
    <w:rsid w:val="00620155"/>
    <w:rsid w:val="006219C2"/>
    <w:rsid w:val="00621B8F"/>
    <w:rsid w:val="006317EE"/>
    <w:rsid w:val="0064361A"/>
    <w:rsid w:val="006507A6"/>
    <w:rsid w:val="0065510C"/>
    <w:rsid w:val="00662D66"/>
    <w:rsid w:val="00667402"/>
    <w:rsid w:val="0067773D"/>
    <w:rsid w:val="00680DF0"/>
    <w:rsid w:val="0069756F"/>
    <w:rsid w:val="006A642A"/>
    <w:rsid w:val="006C29EC"/>
    <w:rsid w:val="006C36D3"/>
    <w:rsid w:val="006C3E35"/>
    <w:rsid w:val="006C681A"/>
    <w:rsid w:val="006E13ED"/>
    <w:rsid w:val="006E6B8B"/>
    <w:rsid w:val="006F40EB"/>
    <w:rsid w:val="007128A5"/>
    <w:rsid w:val="00712C37"/>
    <w:rsid w:val="0072237D"/>
    <w:rsid w:val="00722EAA"/>
    <w:rsid w:val="00734FFF"/>
    <w:rsid w:val="00741993"/>
    <w:rsid w:val="00743A44"/>
    <w:rsid w:val="0074462A"/>
    <w:rsid w:val="00751B31"/>
    <w:rsid w:val="007619BE"/>
    <w:rsid w:val="00770A8C"/>
    <w:rsid w:val="00772880"/>
    <w:rsid w:val="00774EA6"/>
    <w:rsid w:val="007766F4"/>
    <w:rsid w:val="00782C9D"/>
    <w:rsid w:val="00785340"/>
    <w:rsid w:val="007A172F"/>
    <w:rsid w:val="007A69CB"/>
    <w:rsid w:val="007C1B99"/>
    <w:rsid w:val="007C537F"/>
    <w:rsid w:val="007D24A2"/>
    <w:rsid w:val="007E42A5"/>
    <w:rsid w:val="007E6963"/>
    <w:rsid w:val="007F2092"/>
    <w:rsid w:val="00803E75"/>
    <w:rsid w:val="008125E5"/>
    <w:rsid w:val="00812BD2"/>
    <w:rsid w:val="00816BBC"/>
    <w:rsid w:val="0082440C"/>
    <w:rsid w:val="00827501"/>
    <w:rsid w:val="00840970"/>
    <w:rsid w:val="008615F2"/>
    <w:rsid w:val="0086200C"/>
    <w:rsid w:val="0087090E"/>
    <w:rsid w:val="0087412C"/>
    <w:rsid w:val="00885CDB"/>
    <w:rsid w:val="00887390"/>
    <w:rsid w:val="00891538"/>
    <w:rsid w:val="00895D01"/>
    <w:rsid w:val="008A6F89"/>
    <w:rsid w:val="008B05DC"/>
    <w:rsid w:val="008C3886"/>
    <w:rsid w:val="008C6C4F"/>
    <w:rsid w:val="008E797C"/>
    <w:rsid w:val="00902CCD"/>
    <w:rsid w:val="0090656D"/>
    <w:rsid w:val="00917B60"/>
    <w:rsid w:val="009236C7"/>
    <w:rsid w:val="0095173C"/>
    <w:rsid w:val="00973141"/>
    <w:rsid w:val="009769CB"/>
    <w:rsid w:val="0099072D"/>
    <w:rsid w:val="00997EF1"/>
    <w:rsid w:val="009B2762"/>
    <w:rsid w:val="009B3DBB"/>
    <w:rsid w:val="009C2A5F"/>
    <w:rsid w:val="009E039D"/>
    <w:rsid w:val="009E12BC"/>
    <w:rsid w:val="009E1FA1"/>
    <w:rsid w:val="009F19AD"/>
    <w:rsid w:val="009F3B48"/>
    <w:rsid w:val="00A0690C"/>
    <w:rsid w:val="00A10417"/>
    <w:rsid w:val="00A123D1"/>
    <w:rsid w:val="00A1593A"/>
    <w:rsid w:val="00A15AB2"/>
    <w:rsid w:val="00A26A46"/>
    <w:rsid w:val="00A316DC"/>
    <w:rsid w:val="00A33D50"/>
    <w:rsid w:val="00A34A18"/>
    <w:rsid w:val="00A369E6"/>
    <w:rsid w:val="00A44EF1"/>
    <w:rsid w:val="00A464F5"/>
    <w:rsid w:val="00A5272E"/>
    <w:rsid w:val="00A53616"/>
    <w:rsid w:val="00A539E4"/>
    <w:rsid w:val="00A60330"/>
    <w:rsid w:val="00A60398"/>
    <w:rsid w:val="00A6107B"/>
    <w:rsid w:val="00A63B18"/>
    <w:rsid w:val="00A76667"/>
    <w:rsid w:val="00A84AC2"/>
    <w:rsid w:val="00A95DB3"/>
    <w:rsid w:val="00A977C9"/>
    <w:rsid w:val="00AA19C5"/>
    <w:rsid w:val="00AA6F1D"/>
    <w:rsid w:val="00AC0C88"/>
    <w:rsid w:val="00AD12F8"/>
    <w:rsid w:val="00AD73A0"/>
    <w:rsid w:val="00AE3715"/>
    <w:rsid w:val="00AE6BE2"/>
    <w:rsid w:val="00AE7412"/>
    <w:rsid w:val="00B055E9"/>
    <w:rsid w:val="00B114EE"/>
    <w:rsid w:val="00B136B5"/>
    <w:rsid w:val="00B21BFB"/>
    <w:rsid w:val="00B327BB"/>
    <w:rsid w:val="00B372F5"/>
    <w:rsid w:val="00B51C3F"/>
    <w:rsid w:val="00B62B3D"/>
    <w:rsid w:val="00B80D91"/>
    <w:rsid w:val="00B900DA"/>
    <w:rsid w:val="00B95684"/>
    <w:rsid w:val="00B96EB2"/>
    <w:rsid w:val="00BA3D23"/>
    <w:rsid w:val="00BA72A2"/>
    <w:rsid w:val="00BB50E5"/>
    <w:rsid w:val="00BC1622"/>
    <w:rsid w:val="00BC6EE8"/>
    <w:rsid w:val="00BC79CF"/>
    <w:rsid w:val="00BD61D3"/>
    <w:rsid w:val="00BD6AE0"/>
    <w:rsid w:val="00BF060A"/>
    <w:rsid w:val="00BF36DF"/>
    <w:rsid w:val="00BF3F05"/>
    <w:rsid w:val="00BF427D"/>
    <w:rsid w:val="00BF7537"/>
    <w:rsid w:val="00C00F2B"/>
    <w:rsid w:val="00C02BD0"/>
    <w:rsid w:val="00C10ECA"/>
    <w:rsid w:val="00C1398F"/>
    <w:rsid w:val="00C13F3B"/>
    <w:rsid w:val="00C161FE"/>
    <w:rsid w:val="00C21E24"/>
    <w:rsid w:val="00C21EEA"/>
    <w:rsid w:val="00C25D13"/>
    <w:rsid w:val="00C26F5E"/>
    <w:rsid w:val="00C27098"/>
    <w:rsid w:val="00C55392"/>
    <w:rsid w:val="00C55AF3"/>
    <w:rsid w:val="00C60B2E"/>
    <w:rsid w:val="00C61AAC"/>
    <w:rsid w:val="00C62963"/>
    <w:rsid w:val="00C67186"/>
    <w:rsid w:val="00C957E0"/>
    <w:rsid w:val="00C95F94"/>
    <w:rsid w:val="00CA0F19"/>
    <w:rsid w:val="00CB5034"/>
    <w:rsid w:val="00CC1CCD"/>
    <w:rsid w:val="00CD51CC"/>
    <w:rsid w:val="00CD76D4"/>
    <w:rsid w:val="00CE23FB"/>
    <w:rsid w:val="00CE6CA0"/>
    <w:rsid w:val="00CF0508"/>
    <w:rsid w:val="00CF0699"/>
    <w:rsid w:val="00CF07AF"/>
    <w:rsid w:val="00CF52E0"/>
    <w:rsid w:val="00D1680E"/>
    <w:rsid w:val="00D24F79"/>
    <w:rsid w:val="00D25291"/>
    <w:rsid w:val="00D331A0"/>
    <w:rsid w:val="00D33DAB"/>
    <w:rsid w:val="00D36BD2"/>
    <w:rsid w:val="00D4557A"/>
    <w:rsid w:val="00D4729E"/>
    <w:rsid w:val="00D47966"/>
    <w:rsid w:val="00D47DBC"/>
    <w:rsid w:val="00D53857"/>
    <w:rsid w:val="00D66254"/>
    <w:rsid w:val="00D6688A"/>
    <w:rsid w:val="00D756B6"/>
    <w:rsid w:val="00D77574"/>
    <w:rsid w:val="00D8764F"/>
    <w:rsid w:val="00D91F0A"/>
    <w:rsid w:val="00D926E6"/>
    <w:rsid w:val="00DA6468"/>
    <w:rsid w:val="00DB3D3E"/>
    <w:rsid w:val="00DB4298"/>
    <w:rsid w:val="00DB66DB"/>
    <w:rsid w:val="00DB6D3B"/>
    <w:rsid w:val="00DC591A"/>
    <w:rsid w:val="00DD693F"/>
    <w:rsid w:val="00DE2D24"/>
    <w:rsid w:val="00DF6B41"/>
    <w:rsid w:val="00E01D84"/>
    <w:rsid w:val="00E04B95"/>
    <w:rsid w:val="00E10750"/>
    <w:rsid w:val="00E11844"/>
    <w:rsid w:val="00E148EF"/>
    <w:rsid w:val="00E30C72"/>
    <w:rsid w:val="00E333A0"/>
    <w:rsid w:val="00E3542A"/>
    <w:rsid w:val="00E40F1F"/>
    <w:rsid w:val="00E42FFB"/>
    <w:rsid w:val="00E5087C"/>
    <w:rsid w:val="00E553D7"/>
    <w:rsid w:val="00E55FF8"/>
    <w:rsid w:val="00E561D5"/>
    <w:rsid w:val="00E711D7"/>
    <w:rsid w:val="00E83E95"/>
    <w:rsid w:val="00E95614"/>
    <w:rsid w:val="00EA4EC9"/>
    <w:rsid w:val="00EC4CFC"/>
    <w:rsid w:val="00ED00CB"/>
    <w:rsid w:val="00ED0E97"/>
    <w:rsid w:val="00ED0F5A"/>
    <w:rsid w:val="00ED39A7"/>
    <w:rsid w:val="00ED42E1"/>
    <w:rsid w:val="00ED68F8"/>
    <w:rsid w:val="00EE4D26"/>
    <w:rsid w:val="00EE57CF"/>
    <w:rsid w:val="00EF22F3"/>
    <w:rsid w:val="00F00AE4"/>
    <w:rsid w:val="00F12280"/>
    <w:rsid w:val="00F224FD"/>
    <w:rsid w:val="00F27CEF"/>
    <w:rsid w:val="00F556A7"/>
    <w:rsid w:val="00F657B9"/>
    <w:rsid w:val="00F73853"/>
    <w:rsid w:val="00F81579"/>
    <w:rsid w:val="00F83A2F"/>
    <w:rsid w:val="00F93C1B"/>
    <w:rsid w:val="00F97C29"/>
    <w:rsid w:val="00FA3E39"/>
    <w:rsid w:val="00FA70C5"/>
    <w:rsid w:val="00FB692F"/>
    <w:rsid w:val="00FB73E3"/>
    <w:rsid w:val="00FC5317"/>
    <w:rsid w:val="00FD2C93"/>
    <w:rsid w:val="00FD4537"/>
    <w:rsid w:val="00FD4DF9"/>
    <w:rsid w:val="00FF2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5F93B4"/>
  <w15:docId w15:val="{50BEAF09-6E3C-45B6-9614-1F366B814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4F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464F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2F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42FFB"/>
  </w:style>
  <w:style w:type="paragraph" w:styleId="a5">
    <w:name w:val="footer"/>
    <w:basedOn w:val="a"/>
    <w:link w:val="Char0"/>
    <w:uiPriority w:val="99"/>
    <w:unhideWhenUsed/>
    <w:rsid w:val="00E42F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42FFB"/>
  </w:style>
  <w:style w:type="paragraph" w:styleId="a6">
    <w:name w:val="List Paragraph"/>
    <w:basedOn w:val="a"/>
    <w:uiPriority w:val="34"/>
    <w:qFormat/>
    <w:rsid w:val="005F3176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145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45040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FD4537"/>
    <w:rPr>
      <w:b/>
      <w:bCs/>
      <w:szCs w:val="20"/>
    </w:rPr>
  </w:style>
  <w:style w:type="character" w:styleId="a9">
    <w:name w:val="Hyperlink"/>
    <w:basedOn w:val="a0"/>
    <w:uiPriority w:val="99"/>
    <w:unhideWhenUsed/>
    <w:rsid w:val="00A84AC2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D91F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902C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olsStorage xmlns="urn:schemas-microsoft-com.VSTO2008Demos.ControlsStorage">
  <Controls>AAEAAAD/////AQAAAAAAAAAMAgAAAEVDaGVtNFdvcmQuQ29yZSwgVmVyc2lvbj0xLjYuMC4wLCBDdWx0dXJlPW5ldXRyYWwsIFB1YmxpY0tleVRva2VuPW51bGwHAQAAAAABAAAAAAAAAAQgQ2hlbTRXb3JkLkNvcmUuQ29udHJvbFByb3BlcnRpZXMCAAAACw==</Controls>
</Controls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E85DE-F46A-40E6-8B0A-BF8E976D3BEB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84D92E41-7E3F-4D97-BC43-0D6B5EE2E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2</TotalTime>
  <Pages>2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배세미</dc:creator>
  <cp:lastModifiedBy>USER</cp:lastModifiedBy>
  <cp:revision>3</cp:revision>
  <cp:lastPrinted>2014-11-27T08:04:00Z</cp:lastPrinted>
  <dcterms:created xsi:type="dcterms:W3CDTF">2024-04-18T02:02:00Z</dcterms:created>
  <dcterms:modified xsi:type="dcterms:W3CDTF">2024-10-14T05:29:00Z</dcterms:modified>
</cp:coreProperties>
</file>